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77F0C" w14:textId="77777777" w:rsidR="00E51531" w:rsidRDefault="00E51531" w:rsidP="00E51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GIPPESWYCH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69A1F9FA" w14:textId="77777777" w:rsidR="00E51531" w:rsidRDefault="00E51531" w:rsidP="00E51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Coventry.</w:t>
      </w:r>
    </w:p>
    <w:p w14:paraId="05FFDE17" w14:textId="77777777" w:rsidR="00E51531" w:rsidRDefault="00E51531" w:rsidP="00E51531">
      <w:pPr>
        <w:pStyle w:val="NoSpacing"/>
        <w:rPr>
          <w:rFonts w:cs="Times New Roman"/>
          <w:szCs w:val="24"/>
        </w:rPr>
      </w:pPr>
    </w:p>
    <w:p w14:paraId="43F7CBE8" w14:textId="77777777" w:rsidR="00E51531" w:rsidRDefault="00E51531" w:rsidP="00E51531">
      <w:pPr>
        <w:pStyle w:val="NoSpacing"/>
        <w:rPr>
          <w:rFonts w:cs="Times New Roman"/>
          <w:szCs w:val="24"/>
        </w:rPr>
      </w:pPr>
    </w:p>
    <w:p w14:paraId="14565BED" w14:textId="77777777" w:rsidR="00E51531" w:rsidRDefault="00E51531" w:rsidP="00E51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Sep.1417</w:t>
      </w:r>
      <w:r>
        <w:rPr>
          <w:rFonts w:cs="Times New Roman"/>
          <w:szCs w:val="24"/>
        </w:rPr>
        <w:tab/>
        <w:t>His chaplain, Ralph Clerk(q.v.), was tried for treason.</w:t>
      </w:r>
    </w:p>
    <w:p w14:paraId="50114201" w14:textId="77777777" w:rsidR="00E51531" w:rsidRDefault="00E51531" w:rsidP="00E5153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p.297)</w:t>
      </w:r>
    </w:p>
    <w:p w14:paraId="411DEEF7" w14:textId="77777777" w:rsidR="00E51531" w:rsidRDefault="00E51531" w:rsidP="00E51531">
      <w:pPr>
        <w:pStyle w:val="NoSpacing"/>
        <w:rPr>
          <w:rFonts w:cs="Times New Roman"/>
          <w:szCs w:val="24"/>
        </w:rPr>
      </w:pPr>
    </w:p>
    <w:p w14:paraId="346541F6" w14:textId="77777777" w:rsidR="00E51531" w:rsidRDefault="00E51531" w:rsidP="00E51531">
      <w:pPr>
        <w:pStyle w:val="NoSpacing"/>
        <w:rPr>
          <w:rFonts w:cs="Times New Roman"/>
          <w:szCs w:val="24"/>
        </w:rPr>
      </w:pPr>
    </w:p>
    <w:p w14:paraId="2BA0581B" w14:textId="77777777" w:rsidR="00E51531" w:rsidRDefault="00E51531" w:rsidP="00E515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2022</w:t>
      </w:r>
    </w:p>
    <w:p w14:paraId="5E1E5C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4DBB1" w14:textId="77777777" w:rsidR="00E51531" w:rsidRDefault="00E51531" w:rsidP="009139A6">
      <w:r>
        <w:separator/>
      </w:r>
    </w:p>
  </w:endnote>
  <w:endnote w:type="continuationSeparator" w:id="0">
    <w:p w14:paraId="2A5282DB" w14:textId="77777777" w:rsidR="00E51531" w:rsidRDefault="00E515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7F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725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E40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216B1" w14:textId="77777777" w:rsidR="00E51531" w:rsidRDefault="00E51531" w:rsidP="009139A6">
      <w:r>
        <w:separator/>
      </w:r>
    </w:p>
  </w:footnote>
  <w:footnote w:type="continuationSeparator" w:id="0">
    <w:p w14:paraId="71FED826" w14:textId="77777777" w:rsidR="00E51531" w:rsidRDefault="00E515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A2B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B6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787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3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153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782D1"/>
  <w15:chartTrackingRefBased/>
  <w15:docId w15:val="{A0E5ECC6-C904-43E8-B1A3-9F8DB531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2023-05-21T18:29:00Z</dcterms:created>
  <dcterms:modified xsi:type="dcterms:W3CDTF">2023-05-21T18:29:00Z</dcterms:modified>
</cp:coreProperties>
</file>