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D8F" w:rsidRDefault="00FE5D8F" w:rsidP="00FE5D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GIPPE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FE5D8F" w:rsidRDefault="00FE5D8F" w:rsidP="00FE5D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5D8F" w:rsidRDefault="00FE5D8F" w:rsidP="00FE5D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5D8F" w:rsidRDefault="00FE5D8F" w:rsidP="00FE5D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</w:t>
      </w:r>
    </w:p>
    <w:p w:rsidR="00FE5D8F" w:rsidRDefault="00FE5D8F" w:rsidP="00FE5D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into the lands of the late Thomas Enfield(q.v.).</w:t>
      </w:r>
    </w:p>
    <w:p w:rsidR="00FE5D8F" w:rsidRDefault="00FE5D8F" w:rsidP="00FE5D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24-11)</w:t>
      </w:r>
    </w:p>
    <w:p w:rsidR="00FE5D8F" w:rsidRDefault="00FE5D8F" w:rsidP="00FE5D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5D8F" w:rsidRDefault="00FE5D8F" w:rsidP="00FE5D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E5D8F" w:rsidRDefault="00FE5D8F" w:rsidP="00FE5D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2016</w:t>
      </w:r>
      <w:bookmarkStart w:id="0" w:name="_GoBack"/>
      <w:bookmarkEnd w:id="0"/>
    </w:p>
    <w:sectPr w:rsidR="00DD5B8A" w:rsidRPr="00FE5D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D8F" w:rsidRDefault="00FE5D8F" w:rsidP="00564E3C">
      <w:pPr>
        <w:spacing w:after="0" w:line="240" w:lineRule="auto"/>
      </w:pPr>
      <w:r>
        <w:separator/>
      </w:r>
    </w:p>
  </w:endnote>
  <w:endnote w:type="continuationSeparator" w:id="0">
    <w:p w:rsidR="00FE5D8F" w:rsidRDefault="00FE5D8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E5D8F">
      <w:rPr>
        <w:rFonts w:ascii="Times New Roman" w:hAnsi="Times New Roman" w:cs="Times New Roman"/>
        <w:noProof/>
        <w:sz w:val="24"/>
        <w:szCs w:val="24"/>
      </w:rPr>
      <w:t>14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D8F" w:rsidRDefault="00FE5D8F" w:rsidP="00564E3C">
      <w:pPr>
        <w:spacing w:after="0" w:line="240" w:lineRule="auto"/>
      </w:pPr>
      <w:r>
        <w:separator/>
      </w:r>
    </w:p>
  </w:footnote>
  <w:footnote w:type="continuationSeparator" w:id="0">
    <w:p w:rsidR="00FE5D8F" w:rsidRDefault="00FE5D8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D8F"/>
    <w:rsid w:val="00372DC6"/>
    <w:rsid w:val="00564E3C"/>
    <w:rsid w:val="0064591D"/>
    <w:rsid w:val="00DD5B8A"/>
    <w:rsid w:val="00EB41B8"/>
    <w:rsid w:val="00F14DE1"/>
    <w:rsid w:val="00FE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EB7D0"/>
  <w15:chartTrackingRefBased/>
  <w15:docId w15:val="{D3BE2B96-89DC-42E1-A762-6E7ED7045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8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2016-01-14T21:13:00Z</dcterms:created>
  <dcterms:modified xsi:type="dcterms:W3CDTF">2016-01-14T21:21:00Z</dcterms:modified>
</cp:coreProperties>
</file>