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35A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GINELNEY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35AD1" w:rsidRDefault="00F35A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5AD1" w:rsidRDefault="00F35A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5AD1" w:rsidRDefault="00F35A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South </w:t>
      </w:r>
      <w:proofErr w:type="spellStart"/>
      <w:r>
        <w:rPr>
          <w:rFonts w:ascii="Times New Roman" w:hAnsi="Times New Roman" w:cs="Times New Roman"/>
          <w:sz w:val="24"/>
          <w:szCs w:val="24"/>
        </w:rPr>
        <w:t>Petherton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35AD1" w:rsidRDefault="00F35A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Somerset, into lands of the late Thomas Sampson(q.v.).</w:t>
      </w:r>
    </w:p>
    <w:p w:rsidR="00F35AD1" w:rsidRDefault="00F35A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21-273)</w:t>
      </w:r>
    </w:p>
    <w:p w:rsidR="00F35AD1" w:rsidRDefault="00F35A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5AD1" w:rsidRDefault="00F35A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5AD1" w:rsidRPr="00F35AD1" w:rsidRDefault="00F35A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2016</w:t>
      </w:r>
      <w:bookmarkEnd w:id="0"/>
    </w:p>
    <w:sectPr w:rsidR="00F35AD1" w:rsidRPr="00F35A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AD1" w:rsidRDefault="00F35AD1" w:rsidP="00564E3C">
      <w:pPr>
        <w:spacing w:after="0" w:line="240" w:lineRule="auto"/>
      </w:pPr>
      <w:r>
        <w:separator/>
      </w:r>
    </w:p>
  </w:endnote>
  <w:endnote w:type="continuationSeparator" w:id="0">
    <w:p w:rsidR="00F35AD1" w:rsidRDefault="00F35AD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35AD1">
      <w:rPr>
        <w:rFonts w:ascii="Times New Roman" w:hAnsi="Times New Roman" w:cs="Times New Roman"/>
        <w:noProof/>
        <w:sz w:val="24"/>
        <w:szCs w:val="24"/>
      </w:rPr>
      <w:t>23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AD1" w:rsidRDefault="00F35AD1" w:rsidP="00564E3C">
      <w:pPr>
        <w:spacing w:after="0" w:line="240" w:lineRule="auto"/>
      </w:pPr>
      <w:r>
        <w:separator/>
      </w:r>
    </w:p>
  </w:footnote>
  <w:footnote w:type="continuationSeparator" w:id="0">
    <w:p w:rsidR="00F35AD1" w:rsidRDefault="00F35AD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D1"/>
    <w:rsid w:val="00372DC6"/>
    <w:rsid w:val="00564E3C"/>
    <w:rsid w:val="0064591D"/>
    <w:rsid w:val="00DD5B8A"/>
    <w:rsid w:val="00EB41B8"/>
    <w:rsid w:val="00F14DE1"/>
    <w:rsid w:val="00F3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E83C0"/>
  <w15:chartTrackingRefBased/>
  <w15:docId w15:val="{4F464CD3-9AA4-4276-A7E5-BE8F2913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2016-02-23T20:44:00Z</dcterms:created>
  <dcterms:modified xsi:type="dcterms:W3CDTF">2016-02-23T20:49:00Z</dcterms:modified>
</cp:coreProperties>
</file>