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A7776" w14:textId="77777777" w:rsidR="00A77761" w:rsidRDefault="00A77761" w:rsidP="00A77761">
      <w:pPr>
        <w:pStyle w:val="NoSpacing"/>
        <w:jc w:val="both"/>
      </w:pPr>
      <w:r>
        <w:rPr>
          <w:u w:val="single"/>
        </w:rPr>
        <w:t>Joan GILYOT</w:t>
      </w:r>
      <w:r>
        <w:t xml:space="preserve">       </w:t>
      </w:r>
      <w:proofErr w:type="gramStart"/>
      <w:r>
        <w:t xml:space="preserve">   (</w:t>
      </w:r>
      <w:proofErr w:type="gramEnd"/>
      <w:r>
        <w:t>fl.1482)</w:t>
      </w:r>
    </w:p>
    <w:p w14:paraId="0D35ACC8" w14:textId="77777777" w:rsidR="00A77761" w:rsidRDefault="00A77761" w:rsidP="00A77761">
      <w:pPr>
        <w:pStyle w:val="NoSpacing"/>
        <w:jc w:val="both"/>
      </w:pPr>
      <w:r>
        <w:t>of York, Widow.</w:t>
      </w:r>
    </w:p>
    <w:p w14:paraId="5F322FFF" w14:textId="77777777" w:rsidR="00A77761" w:rsidRDefault="00A77761" w:rsidP="00A77761">
      <w:pPr>
        <w:pStyle w:val="NoSpacing"/>
        <w:jc w:val="both"/>
      </w:pPr>
    </w:p>
    <w:p w14:paraId="23684472" w14:textId="77777777" w:rsidR="00A77761" w:rsidRDefault="00A77761" w:rsidP="00A77761">
      <w:pPr>
        <w:pStyle w:val="NoSpacing"/>
        <w:jc w:val="both"/>
      </w:pPr>
    </w:p>
    <w:p w14:paraId="72169816" w14:textId="77777777" w:rsidR="00A77761" w:rsidRDefault="00A77761" w:rsidP="00A77761">
      <w:pPr>
        <w:pStyle w:val="NoSpacing"/>
        <w:jc w:val="both"/>
      </w:pPr>
      <w:r>
        <w:t>24 Dec.1482</w:t>
      </w:r>
      <w:r>
        <w:tab/>
        <w:t>She was licensed to have low masses said in any suitable place for three</w:t>
      </w:r>
    </w:p>
    <w:p w14:paraId="67D5798D" w14:textId="77777777" w:rsidR="00A77761" w:rsidRDefault="00A77761" w:rsidP="00A77761">
      <w:pPr>
        <w:pStyle w:val="NoSpacing"/>
        <w:jc w:val="both"/>
      </w:pPr>
      <w:r>
        <w:tab/>
      </w:r>
      <w:r>
        <w:tab/>
        <w:t>years.</w:t>
      </w:r>
    </w:p>
    <w:p w14:paraId="03A51647" w14:textId="77777777" w:rsidR="00A77761" w:rsidRDefault="00A77761" w:rsidP="00A77761">
      <w:pPr>
        <w:pStyle w:val="NoSpacing"/>
      </w:pPr>
      <w:r>
        <w:tab/>
      </w:r>
      <w:r>
        <w:tab/>
        <w:t>(“The Register of Thomas Rotherham, Archbishop of York 1480-1500</w:t>
      </w:r>
    </w:p>
    <w:p w14:paraId="6F546587" w14:textId="77777777" w:rsidR="00A77761" w:rsidRDefault="00A77761" w:rsidP="00A77761">
      <w:pPr>
        <w:pStyle w:val="NoSpacing"/>
        <w:ind w:left="720" w:firstLine="720"/>
        <w:jc w:val="both"/>
      </w:pPr>
      <w:r>
        <w:t xml:space="preserve">vol.1” ed. Eric </w:t>
      </w:r>
      <w:proofErr w:type="gramStart"/>
      <w:r>
        <w:t>E.Barker</w:t>
      </w:r>
      <w:proofErr w:type="gramEnd"/>
      <w:r>
        <w:t>, pub. The Canterbury and York Society, 1974, p.27)</w:t>
      </w:r>
    </w:p>
    <w:p w14:paraId="13C7CDAD" w14:textId="77777777" w:rsidR="00A77761" w:rsidRDefault="00A77761" w:rsidP="00A77761">
      <w:pPr>
        <w:pStyle w:val="NoSpacing"/>
        <w:jc w:val="both"/>
      </w:pPr>
    </w:p>
    <w:p w14:paraId="732A3365" w14:textId="77777777" w:rsidR="00A77761" w:rsidRDefault="00A77761" w:rsidP="00A77761">
      <w:pPr>
        <w:pStyle w:val="NoSpacing"/>
        <w:jc w:val="both"/>
      </w:pPr>
    </w:p>
    <w:p w14:paraId="3502A9D2" w14:textId="77777777" w:rsidR="00A77761" w:rsidRDefault="00A77761" w:rsidP="00A77761">
      <w:pPr>
        <w:pStyle w:val="NoSpacing"/>
        <w:jc w:val="both"/>
      </w:pPr>
      <w:r>
        <w:t>8 June 2109</w:t>
      </w:r>
    </w:p>
    <w:p w14:paraId="4239A825" w14:textId="77777777" w:rsidR="006B2F86" w:rsidRPr="00E71FC3" w:rsidRDefault="00A7776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51460" w14:textId="77777777" w:rsidR="00A77761" w:rsidRDefault="00A77761" w:rsidP="00E71FC3">
      <w:pPr>
        <w:spacing w:after="0" w:line="240" w:lineRule="auto"/>
      </w:pPr>
      <w:r>
        <w:separator/>
      </w:r>
    </w:p>
  </w:endnote>
  <w:endnote w:type="continuationSeparator" w:id="0">
    <w:p w14:paraId="62EE174C" w14:textId="77777777" w:rsidR="00A77761" w:rsidRDefault="00A777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751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811DDA" w14:textId="77777777" w:rsidR="00A77761" w:rsidRDefault="00A77761" w:rsidP="00E71FC3">
      <w:pPr>
        <w:spacing w:after="0" w:line="240" w:lineRule="auto"/>
      </w:pPr>
      <w:r>
        <w:separator/>
      </w:r>
    </w:p>
  </w:footnote>
  <w:footnote w:type="continuationSeparator" w:id="0">
    <w:p w14:paraId="435CFB91" w14:textId="77777777" w:rsidR="00A77761" w:rsidRDefault="00A777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61"/>
    <w:rsid w:val="001A7C09"/>
    <w:rsid w:val="00577BD5"/>
    <w:rsid w:val="00656CBA"/>
    <w:rsid w:val="006A1F77"/>
    <w:rsid w:val="00733BE7"/>
    <w:rsid w:val="00A7776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90257"/>
  <w15:chartTrackingRefBased/>
  <w15:docId w15:val="{F1C25150-15C0-4090-9BE8-BFFFD7E2D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2019-06-20T20:17:00Z</dcterms:created>
  <dcterms:modified xsi:type="dcterms:W3CDTF">2019-06-20T20:17:00Z</dcterms:modified>
</cp:coreProperties>
</file>