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344A7" w14:textId="77777777" w:rsidR="00BC5F14" w:rsidRDefault="00BC5F14" w:rsidP="00BC5F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Unknown GILTLON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739D8EBC" w14:textId="77777777" w:rsidR="00BC5F14" w:rsidRDefault="00BC5F14" w:rsidP="00BC5F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79BADA" w14:textId="77777777" w:rsidR="00BC5F14" w:rsidRDefault="00BC5F14" w:rsidP="00BC5F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024771" w14:textId="77777777" w:rsidR="00BC5F14" w:rsidRDefault="00BC5F14" w:rsidP="00BC5F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Alnwick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into lands</w:t>
      </w:r>
    </w:p>
    <w:p w14:paraId="357B7279" w14:textId="77777777" w:rsidR="00BC5F14" w:rsidRDefault="00BC5F14" w:rsidP="00BC5F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Roger Thornton(q.v.).</w:t>
      </w:r>
    </w:p>
    <w:p w14:paraId="5BE35D2E" w14:textId="77777777" w:rsidR="00BC5F14" w:rsidRDefault="00BC5F14" w:rsidP="00BC5F14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C7A83A7" w14:textId="77777777" w:rsidR="00BC5F14" w:rsidRDefault="00BC5F14" w:rsidP="00BC5F14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pp.31-2)</w:t>
      </w:r>
    </w:p>
    <w:p w14:paraId="4319849F" w14:textId="77777777" w:rsidR="00BC5F14" w:rsidRDefault="00BC5F14" w:rsidP="00BC5F1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5019144" w14:textId="77777777" w:rsidR="00BC5F14" w:rsidRDefault="00BC5F14" w:rsidP="00BC5F1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82EBECF" w14:textId="77777777" w:rsidR="00BC5F14" w:rsidRDefault="00BC5F14" w:rsidP="00BC5F1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 March 2022</w:t>
      </w:r>
    </w:p>
    <w:p w14:paraId="7262489C" w14:textId="645AF49F" w:rsidR="00BA00AB" w:rsidRPr="00BC5F1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C5F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08D3D" w14:textId="77777777" w:rsidR="00BC5F14" w:rsidRDefault="00BC5F14" w:rsidP="009139A6">
      <w:r>
        <w:separator/>
      </w:r>
    </w:p>
  </w:endnote>
  <w:endnote w:type="continuationSeparator" w:id="0">
    <w:p w14:paraId="177CD60B" w14:textId="77777777" w:rsidR="00BC5F14" w:rsidRDefault="00BC5F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AC5D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9471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65F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879BD" w14:textId="77777777" w:rsidR="00BC5F14" w:rsidRDefault="00BC5F14" w:rsidP="009139A6">
      <w:r>
        <w:separator/>
      </w:r>
    </w:p>
  </w:footnote>
  <w:footnote w:type="continuationSeparator" w:id="0">
    <w:p w14:paraId="00A8B6B6" w14:textId="77777777" w:rsidR="00BC5F14" w:rsidRDefault="00BC5F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422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59C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75F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F1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C5F14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E2626"/>
  <w15:chartTrackingRefBased/>
  <w15:docId w15:val="{BEE73607-40F1-4F15-B316-85A2160C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2022-03-29T10:51:00Z</dcterms:created>
  <dcterms:modified xsi:type="dcterms:W3CDTF">2022-03-29T10:51:00Z</dcterms:modified>
</cp:coreProperties>
</file>