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B5F3B8" w14:textId="77777777" w:rsidR="005B23E2" w:rsidRDefault="005B23E2" w:rsidP="005B2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GILSON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C539F27" w14:textId="77777777" w:rsidR="005B23E2" w:rsidRDefault="005B23E2" w:rsidP="005B2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Witney (? Oxfordshire). </w:t>
      </w:r>
    </w:p>
    <w:p w14:paraId="1F0D75AF" w14:textId="77777777" w:rsidR="005B23E2" w:rsidRDefault="005B23E2" w:rsidP="005B23E2">
      <w:pPr>
        <w:rPr>
          <w:rFonts w:ascii="Times New Roman" w:hAnsi="Times New Roman" w:cs="Times New Roman"/>
        </w:rPr>
      </w:pPr>
    </w:p>
    <w:p w14:paraId="62687E3C" w14:textId="455F97CE" w:rsidR="005B23E2" w:rsidRDefault="005B23E2" w:rsidP="005B23E2">
      <w:pPr>
        <w:rPr>
          <w:rFonts w:ascii="Times New Roman" w:hAnsi="Times New Roman" w:cs="Times New Roman"/>
        </w:rPr>
      </w:pPr>
    </w:p>
    <w:p w14:paraId="2B6B1F50" w14:textId="77777777" w:rsidR="000132E5" w:rsidRDefault="000132E5" w:rsidP="000132E5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 xml:space="preserve">John Hamond(q.v.) brought a plaint of debt against him, William </w:t>
      </w:r>
      <w:proofErr w:type="gramStart"/>
      <w:r>
        <w:rPr>
          <w:rFonts w:eastAsia="Calibri"/>
        </w:rPr>
        <w:t>Barton</w:t>
      </w:r>
      <w:proofErr w:type="gramEnd"/>
    </w:p>
    <w:p w14:paraId="479D139B" w14:textId="77777777" w:rsidR="000132E5" w:rsidRDefault="000132E5" w:rsidP="000132E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of </w:t>
      </w:r>
      <w:proofErr w:type="spellStart"/>
      <w:r>
        <w:rPr>
          <w:rFonts w:eastAsia="Calibri"/>
        </w:rPr>
        <w:t>Liss</w:t>
      </w:r>
      <w:proofErr w:type="spellEnd"/>
      <w:r>
        <w:rPr>
          <w:rFonts w:eastAsia="Calibri"/>
        </w:rPr>
        <w:t xml:space="preserve">, Hampshire(q.v.) and Thomas </w:t>
      </w:r>
      <w:proofErr w:type="spellStart"/>
      <w:r>
        <w:rPr>
          <w:rFonts w:eastAsia="Calibri"/>
        </w:rPr>
        <w:t>Engeley</w:t>
      </w:r>
      <w:proofErr w:type="spellEnd"/>
      <w:r>
        <w:rPr>
          <w:rFonts w:eastAsia="Calibri"/>
        </w:rPr>
        <w:t xml:space="preserve"> of Weston Corbett(q.v.).</w:t>
      </w:r>
    </w:p>
    <w:p w14:paraId="70060F73" w14:textId="77777777" w:rsidR="000132E5" w:rsidRDefault="000132E5" w:rsidP="000132E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John Hamond(q.v.) brought a plaint of debt against </w:t>
      </w:r>
      <w:proofErr w:type="gramStart"/>
      <w:r>
        <w:rPr>
          <w:rFonts w:eastAsia="Calibri"/>
        </w:rPr>
        <w:t>him</w:t>
      </w:r>
      <w:proofErr w:type="gramEnd"/>
    </w:p>
    <w:p w14:paraId="7F4F9745" w14:textId="778D099B" w:rsidR="000132E5" w:rsidRPr="000132E5" w:rsidRDefault="000132E5" w:rsidP="000132E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hyperlink r:id="rId6" w:history="1">
        <w:r w:rsidRPr="00D75052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5DBF9E75" w14:textId="77777777" w:rsidR="005B23E2" w:rsidRDefault="005B23E2" w:rsidP="005B2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Hammond(q.v.) brought a plaint of debt against him, Thomas </w:t>
      </w:r>
      <w:proofErr w:type="spellStart"/>
      <w:proofErr w:type="gramStart"/>
      <w:r>
        <w:rPr>
          <w:rFonts w:ascii="Times New Roman" w:hAnsi="Times New Roman" w:cs="Times New Roman"/>
        </w:rPr>
        <w:t>Engolby</w:t>
      </w:r>
      <w:proofErr w:type="spellEnd"/>
      <w:proofErr w:type="gramEnd"/>
    </w:p>
    <w:p w14:paraId="1B2EE677" w14:textId="77777777" w:rsidR="005B23E2" w:rsidRDefault="005B23E2" w:rsidP="005B2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Weston(q.v.) and William Barton(q.v.).</w:t>
      </w:r>
    </w:p>
    <w:p w14:paraId="714C35A6" w14:textId="77777777" w:rsidR="005B23E2" w:rsidRDefault="005B23E2" w:rsidP="005B23E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7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3B31A04" w14:textId="77777777" w:rsidR="005B23E2" w:rsidRDefault="005B23E2" w:rsidP="005B23E2">
      <w:pPr>
        <w:rPr>
          <w:rFonts w:ascii="Times New Roman" w:hAnsi="Times New Roman" w:cs="Times New Roman"/>
        </w:rPr>
      </w:pPr>
    </w:p>
    <w:p w14:paraId="58F9D6E8" w14:textId="77777777" w:rsidR="005B23E2" w:rsidRDefault="005B23E2" w:rsidP="005B23E2">
      <w:pPr>
        <w:rPr>
          <w:rFonts w:ascii="Times New Roman" w:hAnsi="Times New Roman" w:cs="Times New Roman"/>
        </w:rPr>
      </w:pPr>
    </w:p>
    <w:p w14:paraId="03B658C1" w14:textId="78B6831B" w:rsidR="005B23E2" w:rsidRDefault="005B23E2" w:rsidP="005B2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December 2017</w:t>
      </w:r>
    </w:p>
    <w:p w14:paraId="0CD09022" w14:textId="5F74492E" w:rsidR="000132E5" w:rsidRDefault="000132E5" w:rsidP="005B2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 March 2021</w:t>
      </w:r>
    </w:p>
    <w:p w14:paraId="057788C2" w14:textId="77777777" w:rsidR="006B2F86" w:rsidRPr="00E71FC3" w:rsidRDefault="000132E5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07053" w14:textId="77777777" w:rsidR="005B23E2" w:rsidRDefault="005B23E2" w:rsidP="00E71FC3">
      <w:r>
        <w:separator/>
      </w:r>
    </w:p>
  </w:endnote>
  <w:endnote w:type="continuationSeparator" w:id="0">
    <w:p w14:paraId="20E77705" w14:textId="77777777" w:rsidR="005B23E2" w:rsidRDefault="005B23E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1DB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62722" w14:textId="77777777" w:rsidR="005B23E2" w:rsidRDefault="005B23E2" w:rsidP="00E71FC3">
      <w:r>
        <w:separator/>
      </w:r>
    </w:p>
  </w:footnote>
  <w:footnote w:type="continuationSeparator" w:id="0">
    <w:p w14:paraId="58602167" w14:textId="77777777" w:rsidR="005B23E2" w:rsidRDefault="005B23E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E2"/>
    <w:rsid w:val="000132E5"/>
    <w:rsid w:val="001A7C09"/>
    <w:rsid w:val="00577BD5"/>
    <w:rsid w:val="005B23E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5F65A"/>
  <w15:chartTrackingRefBased/>
  <w15:docId w15:val="{56C20B04-A056-4FD3-8F7A-80E8DE4F6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3E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B23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2018-01-02T19:52:00Z</dcterms:created>
  <dcterms:modified xsi:type="dcterms:W3CDTF">2021-03-02T12:40:00Z</dcterms:modified>
</cp:coreProperties>
</file>