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38126" w14:textId="796470D6" w:rsidR="00BA00AB" w:rsidRDefault="008350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GILPRYN (GILPRON)</w:t>
      </w:r>
      <w:r>
        <w:rPr>
          <w:rFonts w:cs="Times New Roman"/>
          <w:szCs w:val="24"/>
        </w:rPr>
        <w:t xml:space="preserve">      (fl.1472)</w:t>
      </w:r>
    </w:p>
    <w:p w14:paraId="2E5518AF" w14:textId="64D42404" w:rsidR="008350C0" w:rsidRDefault="008350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 Brasier.</w:t>
      </w:r>
    </w:p>
    <w:p w14:paraId="163EF6BF" w14:textId="77777777" w:rsidR="008350C0" w:rsidRDefault="008350C0" w:rsidP="009139A6">
      <w:pPr>
        <w:pStyle w:val="NoSpacing"/>
        <w:rPr>
          <w:rFonts w:cs="Times New Roman"/>
          <w:szCs w:val="24"/>
        </w:rPr>
      </w:pPr>
    </w:p>
    <w:p w14:paraId="1716AF38" w14:textId="77777777" w:rsidR="008350C0" w:rsidRDefault="008350C0" w:rsidP="009139A6">
      <w:pPr>
        <w:pStyle w:val="NoSpacing"/>
        <w:rPr>
          <w:rFonts w:cs="Times New Roman"/>
          <w:szCs w:val="24"/>
        </w:rPr>
      </w:pPr>
    </w:p>
    <w:p w14:paraId="08135FFE" w14:textId="2064D561" w:rsidR="008350C0" w:rsidRDefault="008350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Feb.1472</w:t>
      </w:r>
      <w:r>
        <w:rPr>
          <w:rFonts w:cs="Times New Roman"/>
          <w:szCs w:val="24"/>
        </w:rPr>
        <w:tab/>
        <w:t>He was granted a general pardon.</w:t>
      </w:r>
    </w:p>
    <w:p w14:paraId="3356BFB4" w14:textId="77777777" w:rsidR="00C571B5" w:rsidRPr="007F32B5" w:rsidRDefault="008350C0" w:rsidP="00C571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C571B5" w:rsidRPr="007F32B5">
        <w:rPr>
          <w:rFonts w:cs="Times New Roman"/>
          <w:szCs w:val="24"/>
        </w:rPr>
        <w:t>(“The Pardon Rolls of Edward IV 14</w:t>
      </w:r>
      <w:r w:rsidR="00C571B5">
        <w:rPr>
          <w:rFonts w:cs="Times New Roman"/>
          <w:szCs w:val="24"/>
        </w:rPr>
        <w:t>71-83</w:t>
      </w:r>
      <w:r w:rsidR="00C571B5" w:rsidRPr="007F32B5">
        <w:rPr>
          <w:rFonts w:cs="Times New Roman"/>
          <w:szCs w:val="24"/>
        </w:rPr>
        <w:t>” ed. Hannes Kleineke,</w:t>
      </w:r>
    </w:p>
    <w:p w14:paraId="2205254C" w14:textId="3693C939" w:rsidR="00C571B5" w:rsidRDefault="00C571B5" w:rsidP="00C571B5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1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29)</w:t>
      </w:r>
    </w:p>
    <w:p w14:paraId="55D9830B" w14:textId="77777777" w:rsidR="00191066" w:rsidRDefault="00191066" w:rsidP="001910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>He made a plaint of debt against Richard Thomas of Bristol(q.v.) and</w:t>
      </w:r>
    </w:p>
    <w:p w14:paraId="14853063" w14:textId="77777777" w:rsidR="00191066" w:rsidRDefault="00191066" w:rsidP="001910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Nicholas Tanner of Sherston, Wiltshire(q.v.).</w:t>
      </w:r>
    </w:p>
    <w:p w14:paraId="549E1550" w14:textId="77777777" w:rsidR="00191066" w:rsidRDefault="00191066" w:rsidP="001910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7F3F6A7" w14:textId="565D56D8" w:rsidR="00C571B5" w:rsidRDefault="00C571B5" w:rsidP="00191066">
      <w:pPr>
        <w:pStyle w:val="NoSpacing"/>
        <w:tabs>
          <w:tab w:val="left" w:pos="7020"/>
        </w:tabs>
        <w:rPr>
          <w:rFonts w:cs="Times New Roman"/>
          <w:szCs w:val="24"/>
        </w:rPr>
      </w:pPr>
    </w:p>
    <w:p w14:paraId="7581C123" w14:textId="77777777" w:rsidR="00C571B5" w:rsidRDefault="00C571B5" w:rsidP="00C571B5">
      <w:pPr>
        <w:pStyle w:val="NoSpacing"/>
        <w:rPr>
          <w:rFonts w:cs="Times New Roman"/>
          <w:szCs w:val="24"/>
        </w:rPr>
      </w:pPr>
    </w:p>
    <w:p w14:paraId="33427977" w14:textId="0D1FCE88" w:rsidR="00C571B5" w:rsidRDefault="00C571B5" w:rsidP="00C571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p w14:paraId="65026037" w14:textId="326ED20E" w:rsidR="00191066" w:rsidRPr="007F32B5" w:rsidRDefault="00191066" w:rsidP="00C571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2024</w:t>
      </w:r>
    </w:p>
    <w:p w14:paraId="4A0DEAE7" w14:textId="3A74A455" w:rsidR="008350C0" w:rsidRPr="008350C0" w:rsidRDefault="008350C0" w:rsidP="009139A6">
      <w:pPr>
        <w:pStyle w:val="NoSpacing"/>
        <w:rPr>
          <w:rFonts w:cs="Times New Roman"/>
          <w:szCs w:val="24"/>
        </w:rPr>
      </w:pPr>
    </w:p>
    <w:sectPr w:rsidR="008350C0" w:rsidRPr="008350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25EC9" w14:textId="77777777" w:rsidR="00336238" w:rsidRDefault="00336238" w:rsidP="009139A6">
      <w:r>
        <w:separator/>
      </w:r>
    </w:p>
  </w:endnote>
  <w:endnote w:type="continuationSeparator" w:id="0">
    <w:p w14:paraId="6D578A58" w14:textId="77777777" w:rsidR="00336238" w:rsidRDefault="003362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E71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811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AEE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99AB8" w14:textId="77777777" w:rsidR="00336238" w:rsidRDefault="00336238" w:rsidP="009139A6">
      <w:r>
        <w:separator/>
      </w:r>
    </w:p>
  </w:footnote>
  <w:footnote w:type="continuationSeparator" w:id="0">
    <w:p w14:paraId="0A5ACEBC" w14:textId="77777777" w:rsidR="00336238" w:rsidRDefault="003362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0B1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7A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2E5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C0"/>
    <w:rsid w:val="000666E0"/>
    <w:rsid w:val="00191066"/>
    <w:rsid w:val="001B403B"/>
    <w:rsid w:val="002510B7"/>
    <w:rsid w:val="00265C3B"/>
    <w:rsid w:val="00336238"/>
    <w:rsid w:val="005C130B"/>
    <w:rsid w:val="00826F5C"/>
    <w:rsid w:val="008350C0"/>
    <w:rsid w:val="009139A6"/>
    <w:rsid w:val="009448BB"/>
    <w:rsid w:val="00947624"/>
    <w:rsid w:val="00A3176C"/>
    <w:rsid w:val="00AE65F8"/>
    <w:rsid w:val="00BA00AB"/>
    <w:rsid w:val="00C571B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EA777"/>
  <w15:docId w15:val="{FA004C5D-2129-45DA-8781-3523AC31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10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2023-05-29T08:50:00Z</dcterms:created>
  <dcterms:modified xsi:type="dcterms:W3CDTF">2024-11-04T10:34:00Z</dcterms:modified>
</cp:coreProperties>
</file>