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6BB" w:rsidRDefault="004076BB" w:rsidP="004076BB">
      <w:pPr>
        <w:pStyle w:val="NoSpacing"/>
      </w:pPr>
      <w:r>
        <w:rPr>
          <w:u w:val="single"/>
        </w:rPr>
        <w:t>Eleanor GILNOTT</w:t>
      </w:r>
      <w:r>
        <w:t xml:space="preserve">      (fl.1508-9)</w:t>
      </w:r>
    </w:p>
    <w:p w:rsidR="004076BB" w:rsidRDefault="004076BB" w:rsidP="004076BB">
      <w:pPr>
        <w:pStyle w:val="NoSpacing"/>
      </w:pPr>
      <w:proofErr w:type="gramStart"/>
      <w:r>
        <w:t>of</w:t>
      </w:r>
      <w:proofErr w:type="gramEnd"/>
      <w:r>
        <w:t xml:space="preserve"> Whitstable, Kent. </w:t>
      </w:r>
      <w:proofErr w:type="gramStart"/>
      <w:r>
        <w:t>Widow.</w:t>
      </w:r>
      <w:proofErr w:type="gramEnd"/>
    </w:p>
    <w:p w:rsidR="004076BB" w:rsidRDefault="004076BB" w:rsidP="004076BB">
      <w:pPr>
        <w:pStyle w:val="NoSpacing"/>
      </w:pPr>
    </w:p>
    <w:p w:rsidR="004076BB" w:rsidRDefault="004076BB" w:rsidP="004076BB">
      <w:pPr>
        <w:pStyle w:val="NoSpacing"/>
      </w:pPr>
    </w:p>
    <w:p w:rsidR="004076BB" w:rsidRDefault="004076BB" w:rsidP="004076BB">
      <w:pPr>
        <w:pStyle w:val="NoSpacing"/>
      </w:pPr>
      <w:r>
        <w:t xml:space="preserve">         1508-9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p.202)</w:t>
      </w:r>
    </w:p>
    <w:p w:rsidR="004076BB" w:rsidRDefault="004076BB" w:rsidP="004076BB">
      <w:pPr>
        <w:pStyle w:val="NoSpacing"/>
      </w:pPr>
    </w:p>
    <w:p w:rsidR="004076BB" w:rsidRDefault="004076BB" w:rsidP="004076BB">
      <w:pPr>
        <w:pStyle w:val="NoSpacing"/>
      </w:pPr>
    </w:p>
    <w:p w:rsidR="004076BB" w:rsidRDefault="004076BB" w:rsidP="004076BB">
      <w:pPr>
        <w:pStyle w:val="NoSpacing"/>
      </w:pPr>
      <w:r>
        <w:t>26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6BB" w:rsidRDefault="004076BB" w:rsidP="00920DE3">
      <w:pPr>
        <w:spacing w:after="0" w:line="240" w:lineRule="auto"/>
      </w:pPr>
      <w:r>
        <w:separator/>
      </w:r>
    </w:p>
  </w:endnote>
  <w:endnote w:type="continuationSeparator" w:id="0">
    <w:p w:rsidR="004076BB" w:rsidRDefault="004076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6BB" w:rsidRDefault="004076BB" w:rsidP="00920DE3">
      <w:pPr>
        <w:spacing w:after="0" w:line="240" w:lineRule="auto"/>
      </w:pPr>
      <w:r>
        <w:separator/>
      </w:r>
    </w:p>
  </w:footnote>
  <w:footnote w:type="continuationSeparator" w:id="0">
    <w:p w:rsidR="004076BB" w:rsidRDefault="004076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6BB"/>
    <w:rsid w:val="00120749"/>
    <w:rsid w:val="004076B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2014-04-05T19:18:00Z</dcterms:created>
  <dcterms:modified xsi:type="dcterms:W3CDTF">2014-04-05T19:18:00Z</dcterms:modified>
</cp:coreProperties>
</file>