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C2EB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  <w:r w:rsidRPr="000C150E">
        <w:rPr>
          <w:rFonts w:ascii="Times New Roman" w:hAnsi="Times New Roman" w:cs="Times New Roman"/>
          <w:sz w:val="24"/>
          <w:szCs w:val="24"/>
          <w:u w:val="single"/>
        </w:rPr>
        <w:t>William GILMYN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d.1403-4)</w:t>
      </w:r>
    </w:p>
    <w:p w14:paraId="47069A58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35C0E2A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</w:p>
    <w:p w14:paraId="5D98462F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</w:p>
    <w:p w14:paraId="35C96C9D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Dec.1403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B58A053" w14:textId="77777777" w:rsidR="00DC7B55" w:rsidRDefault="00DC7B55" w:rsidP="00DC7B5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620B4919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Sep.1404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66001FB8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</w:p>
    <w:p w14:paraId="2DCDB54E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</w:p>
    <w:p w14:paraId="47B1348C" w14:textId="77777777" w:rsidR="00DC7B55" w:rsidRDefault="00DC7B55" w:rsidP="00DC7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2021</w:t>
      </w:r>
    </w:p>
    <w:p w14:paraId="2F587E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4F06F" w14:textId="77777777" w:rsidR="00DC7B55" w:rsidRDefault="00DC7B55" w:rsidP="009139A6">
      <w:r>
        <w:separator/>
      </w:r>
    </w:p>
  </w:endnote>
  <w:endnote w:type="continuationSeparator" w:id="0">
    <w:p w14:paraId="3DDE4F6F" w14:textId="77777777" w:rsidR="00DC7B55" w:rsidRDefault="00DC7B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72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893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94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58C0E" w14:textId="77777777" w:rsidR="00DC7B55" w:rsidRDefault="00DC7B55" w:rsidP="009139A6">
      <w:r>
        <w:separator/>
      </w:r>
    </w:p>
  </w:footnote>
  <w:footnote w:type="continuationSeparator" w:id="0">
    <w:p w14:paraId="1AA33768" w14:textId="77777777" w:rsidR="00DC7B55" w:rsidRDefault="00DC7B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91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23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6F9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5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7B5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E87D5"/>
  <w15:chartTrackingRefBased/>
  <w15:docId w15:val="{C8244A8A-8AC7-4994-B861-564A3529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B5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2021-12-07T21:27:00Z</dcterms:created>
  <dcterms:modified xsi:type="dcterms:W3CDTF">2021-12-07T21:27:00Z</dcterms:modified>
</cp:coreProperties>
</file>