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19B9C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  <w:u w:val="single"/>
        </w:rPr>
        <w:t>William GILMYN</w:t>
      </w:r>
      <w:r w:rsidRPr="00830B1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30B1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0B1A">
        <w:rPr>
          <w:rFonts w:ascii="Times New Roman" w:hAnsi="Times New Roman" w:cs="Times New Roman"/>
          <w:sz w:val="24"/>
          <w:szCs w:val="24"/>
        </w:rPr>
        <w:t>fl.1400)</w:t>
      </w:r>
    </w:p>
    <w:p w14:paraId="107B701D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30B1A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30B1A">
        <w:rPr>
          <w:rFonts w:ascii="Times New Roman" w:hAnsi="Times New Roman" w:cs="Times New Roman"/>
          <w:sz w:val="24"/>
          <w:szCs w:val="24"/>
        </w:rPr>
        <w:t>, Sussex.</w:t>
      </w:r>
    </w:p>
    <w:p w14:paraId="6A88C41A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D802CC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F00E6C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>21 May1400</w:t>
      </w:r>
      <w:r w:rsidRPr="00830B1A"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830B1A">
        <w:rPr>
          <w:rFonts w:ascii="Times New Roman" w:hAnsi="Times New Roman" w:cs="Times New Roman"/>
          <w:sz w:val="24"/>
          <w:szCs w:val="24"/>
        </w:rPr>
        <w:t>Howles</w:t>
      </w:r>
      <w:proofErr w:type="spellEnd"/>
      <w:r w:rsidRPr="00830B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30B1A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30B1A">
        <w:rPr>
          <w:rFonts w:ascii="Times New Roman" w:hAnsi="Times New Roman" w:cs="Times New Roman"/>
          <w:sz w:val="24"/>
          <w:szCs w:val="24"/>
        </w:rPr>
        <w:t>(q.v.) granted a</w:t>
      </w:r>
    </w:p>
    <w:p w14:paraId="3C66158F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ab/>
      </w:r>
      <w:r w:rsidRPr="00830B1A">
        <w:rPr>
          <w:rFonts w:ascii="Times New Roman" w:hAnsi="Times New Roman" w:cs="Times New Roman"/>
          <w:sz w:val="24"/>
          <w:szCs w:val="24"/>
        </w:rPr>
        <w:tab/>
        <w:t xml:space="preserve">messuage with adjacent garden in </w:t>
      </w:r>
      <w:proofErr w:type="spellStart"/>
      <w:r w:rsidRPr="00830B1A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30B1A">
        <w:rPr>
          <w:rFonts w:ascii="Times New Roman" w:hAnsi="Times New Roman" w:cs="Times New Roman"/>
          <w:sz w:val="24"/>
          <w:szCs w:val="24"/>
        </w:rPr>
        <w:t xml:space="preserve"> to Thomas Tyson(q.v.)</w:t>
      </w:r>
    </w:p>
    <w:p w14:paraId="3355DE00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ab/>
      </w:r>
      <w:r w:rsidRPr="00830B1A">
        <w:rPr>
          <w:rFonts w:ascii="Times New Roman" w:hAnsi="Times New Roman" w:cs="Times New Roman"/>
          <w:sz w:val="24"/>
          <w:szCs w:val="24"/>
        </w:rPr>
        <w:tab/>
        <w:t xml:space="preserve">and his wife, Agnes(q.v.). At </w:t>
      </w:r>
      <w:proofErr w:type="spellStart"/>
      <w:r w:rsidRPr="00830B1A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30B1A">
        <w:rPr>
          <w:rFonts w:ascii="Times New Roman" w:hAnsi="Times New Roman" w:cs="Times New Roman"/>
          <w:sz w:val="24"/>
          <w:szCs w:val="24"/>
        </w:rPr>
        <w:t>.</w:t>
      </w:r>
    </w:p>
    <w:p w14:paraId="003271AF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ab/>
      </w:r>
      <w:r w:rsidRPr="00830B1A">
        <w:rPr>
          <w:rFonts w:ascii="Times New Roman" w:hAnsi="Times New Roman" w:cs="Times New Roman"/>
          <w:sz w:val="24"/>
          <w:szCs w:val="24"/>
        </w:rPr>
        <w:tab/>
        <w:t>(T.N.A. ref. WISTON/652)</w:t>
      </w:r>
    </w:p>
    <w:p w14:paraId="2A3FE539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97A59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78ADD" w14:textId="77777777" w:rsidR="00830B1A" w:rsidRPr="00830B1A" w:rsidRDefault="00830B1A" w:rsidP="00830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0B1A">
        <w:rPr>
          <w:rFonts w:ascii="Times New Roman" w:hAnsi="Times New Roman" w:cs="Times New Roman"/>
          <w:sz w:val="24"/>
          <w:szCs w:val="24"/>
        </w:rPr>
        <w:t>16 July 2020</w:t>
      </w:r>
    </w:p>
    <w:p w14:paraId="38A61DA2" w14:textId="77777777" w:rsidR="00BA00AB" w:rsidRPr="00830B1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0B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E3A487" w14:textId="77777777" w:rsidR="00830B1A" w:rsidRDefault="00830B1A" w:rsidP="009139A6">
      <w:r>
        <w:separator/>
      </w:r>
    </w:p>
  </w:endnote>
  <w:endnote w:type="continuationSeparator" w:id="0">
    <w:p w14:paraId="7651A1EE" w14:textId="77777777" w:rsidR="00830B1A" w:rsidRDefault="00830B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A3C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C06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4F6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B960F" w14:textId="77777777" w:rsidR="00830B1A" w:rsidRDefault="00830B1A" w:rsidP="009139A6">
      <w:r>
        <w:separator/>
      </w:r>
    </w:p>
  </w:footnote>
  <w:footnote w:type="continuationSeparator" w:id="0">
    <w:p w14:paraId="5503167E" w14:textId="77777777" w:rsidR="00830B1A" w:rsidRDefault="00830B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FF5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67C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83A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1A"/>
    <w:rsid w:val="000666E0"/>
    <w:rsid w:val="002510B7"/>
    <w:rsid w:val="005C130B"/>
    <w:rsid w:val="00826F5C"/>
    <w:rsid w:val="00830B1A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F040F"/>
  <w15:chartTrackingRefBased/>
  <w15:docId w15:val="{8C3276A3-7CE5-45F2-9F08-9F536608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2021-03-30T19:56:00Z</dcterms:created>
  <dcterms:modified xsi:type="dcterms:W3CDTF">2021-03-30T19:57:00Z</dcterms:modified>
</cp:coreProperties>
</file>