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59C843" w14:textId="77777777" w:rsidR="00381C43" w:rsidRPr="00690BA6" w:rsidRDefault="00381C43" w:rsidP="00381C4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GILMYN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4A64AC8C" w14:textId="77777777" w:rsidR="00381C43" w:rsidRDefault="00381C43" w:rsidP="00381C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33C5A98" w14:textId="77777777" w:rsidR="00381C43" w:rsidRDefault="00381C43" w:rsidP="00381C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6C23A2" w14:textId="77777777" w:rsidR="00381C43" w:rsidRDefault="00381C43" w:rsidP="00381C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9FA9FD" w14:textId="77777777" w:rsidR="00381C43" w:rsidRDefault="00381C43" w:rsidP="00381C4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704901DC" w14:textId="77777777" w:rsidR="00381C43" w:rsidRDefault="00381C43" w:rsidP="00381C43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BD9428B" w14:textId="77777777" w:rsidR="00381C43" w:rsidRDefault="00381C43" w:rsidP="00381C43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8DA9E73" w14:textId="77777777" w:rsidR="00381C43" w:rsidRDefault="00381C43" w:rsidP="00381C4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5FD4DFD" w14:textId="77777777" w:rsidR="00381C43" w:rsidRDefault="00381C43" w:rsidP="00381C4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1A59CD5" w14:textId="77777777" w:rsidR="00381C43" w:rsidRDefault="00381C43" w:rsidP="00381C43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14 February 2021</w:t>
      </w:r>
    </w:p>
    <w:p w14:paraId="4B4E110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7E1998" w14:textId="77777777" w:rsidR="00381C43" w:rsidRDefault="00381C43" w:rsidP="009139A6">
      <w:r>
        <w:separator/>
      </w:r>
    </w:p>
  </w:endnote>
  <w:endnote w:type="continuationSeparator" w:id="0">
    <w:p w14:paraId="694B41EE" w14:textId="77777777" w:rsidR="00381C43" w:rsidRDefault="00381C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85BC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9D44E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3FA8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EFC084" w14:textId="77777777" w:rsidR="00381C43" w:rsidRDefault="00381C43" w:rsidP="009139A6">
      <w:r>
        <w:separator/>
      </w:r>
    </w:p>
  </w:footnote>
  <w:footnote w:type="continuationSeparator" w:id="0">
    <w:p w14:paraId="308BA3BF" w14:textId="77777777" w:rsidR="00381C43" w:rsidRDefault="00381C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D92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E1D5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6D6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43"/>
    <w:rsid w:val="000666E0"/>
    <w:rsid w:val="002510B7"/>
    <w:rsid w:val="00381C43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EABA6"/>
  <w15:chartTrackingRefBased/>
  <w15:docId w15:val="{6C22B33A-F7B9-421E-B753-5BB639710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2021-03-30T19:44:00Z</dcterms:created>
  <dcterms:modified xsi:type="dcterms:W3CDTF">2021-03-30T19:45:00Z</dcterms:modified>
</cp:coreProperties>
</file>