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66730" w14:textId="77777777" w:rsidR="008E3DA3" w:rsidRDefault="008E3DA3" w:rsidP="008E3D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GILMYN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F9186AF" w14:textId="77777777" w:rsidR="008E3DA3" w:rsidRDefault="008E3DA3" w:rsidP="008E3D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CE8D74C" w14:textId="77777777" w:rsidR="008E3DA3" w:rsidRDefault="008E3DA3" w:rsidP="008E3D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982B7D" w14:textId="77777777" w:rsidR="008E3DA3" w:rsidRDefault="008E3DA3" w:rsidP="008E3D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C9530B" w14:textId="77777777" w:rsidR="008E3DA3" w:rsidRDefault="008E3DA3" w:rsidP="008E3DA3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0183B7C6" w14:textId="77777777" w:rsidR="008E3DA3" w:rsidRDefault="008E3DA3" w:rsidP="008E3DA3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52DD443" w14:textId="77777777" w:rsidR="008E3DA3" w:rsidRDefault="008E3DA3" w:rsidP="008E3DA3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3A34E40F" w14:textId="77777777" w:rsidR="008E3DA3" w:rsidRDefault="008E3DA3" w:rsidP="008E3D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1DF100" w14:textId="77777777" w:rsidR="008E3DA3" w:rsidRDefault="008E3DA3" w:rsidP="008E3D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B34B32" w14:textId="77777777" w:rsidR="008E3DA3" w:rsidRDefault="008E3DA3" w:rsidP="008E3D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2022</w:t>
      </w:r>
    </w:p>
    <w:p w14:paraId="5431DB3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BBFF2" w14:textId="77777777" w:rsidR="008E3DA3" w:rsidRDefault="008E3DA3" w:rsidP="009139A6">
      <w:r>
        <w:separator/>
      </w:r>
    </w:p>
  </w:endnote>
  <w:endnote w:type="continuationSeparator" w:id="0">
    <w:p w14:paraId="38D7AFE0" w14:textId="77777777" w:rsidR="008E3DA3" w:rsidRDefault="008E3D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17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A57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A52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3D9EC" w14:textId="77777777" w:rsidR="008E3DA3" w:rsidRDefault="008E3DA3" w:rsidP="009139A6">
      <w:r>
        <w:separator/>
      </w:r>
    </w:p>
  </w:footnote>
  <w:footnote w:type="continuationSeparator" w:id="0">
    <w:p w14:paraId="6C4FAB30" w14:textId="77777777" w:rsidR="008E3DA3" w:rsidRDefault="008E3D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7BF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AB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09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DA3"/>
    <w:rsid w:val="000666E0"/>
    <w:rsid w:val="002510B7"/>
    <w:rsid w:val="005C130B"/>
    <w:rsid w:val="00826F5C"/>
    <w:rsid w:val="008E3DA3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30710"/>
  <w15:chartTrackingRefBased/>
  <w15:docId w15:val="{D16FA633-9194-4463-A894-3F756EDF9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2022-03-25T20:26:00Z</dcterms:created>
  <dcterms:modified xsi:type="dcterms:W3CDTF">2022-03-25T20:26:00Z</dcterms:modified>
</cp:coreProperties>
</file>