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130" w:rsidRDefault="004B2130" w:rsidP="004B2130">
      <w:pPr>
        <w:pStyle w:val="NoSpacing"/>
      </w:pPr>
      <w:r>
        <w:rPr>
          <w:u w:val="single"/>
        </w:rPr>
        <w:t>Brother Richard GILMAN</w:t>
      </w:r>
      <w:r>
        <w:t xml:space="preserve">      (fl.1479-80)</w:t>
      </w:r>
    </w:p>
    <w:p w:rsidR="004B2130" w:rsidRDefault="004B2130" w:rsidP="004B213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Harbledown</w:t>
      </w:r>
      <w:proofErr w:type="spellEnd"/>
      <w:r>
        <w:t>, Kent.</w:t>
      </w:r>
    </w:p>
    <w:p w:rsidR="004B2130" w:rsidRDefault="004B2130" w:rsidP="004B2130">
      <w:pPr>
        <w:pStyle w:val="NoSpacing"/>
      </w:pPr>
    </w:p>
    <w:p w:rsidR="004B2130" w:rsidRDefault="004B2130" w:rsidP="004B2130">
      <w:pPr>
        <w:pStyle w:val="NoSpacing"/>
      </w:pPr>
    </w:p>
    <w:p w:rsidR="004B2130" w:rsidRDefault="004B2130" w:rsidP="004B2130">
      <w:pPr>
        <w:pStyle w:val="NoSpacing"/>
      </w:pPr>
      <w:r>
        <w:t xml:space="preserve">       1479-80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p.202)</w:t>
      </w:r>
    </w:p>
    <w:p w:rsidR="004B2130" w:rsidRDefault="004B2130" w:rsidP="004B2130">
      <w:pPr>
        <w:pStyle w:val="NoSpacing"/>
      </w:pPr>
    </w:p>
    <w:p w:rsidR="004B2130" w:rsidRDefault="004B2130" w:rsidP="004B2130">
      <w:pPr>
        <w:pStyle w:val="NoSpacing"/>
      </w:pPr>
    </w:p>
    <w:p w:rsidR="004B2130" w:rsidRDefault="004B2130" w:rsidP="004B2130">
      <w:pPr>
        <w:pStyle w:val="NoSpacing"/>
      </w:pPr>
      <w:r>
        <w:t>24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130" w:rsidRDefault="004B2130" w:rsidP="00920DE3">
      <w:pPr>
        <w:spacing w:after="0" w:line="240" w:lineRule="auto"/>
      </w:pPr>
      <w:r>
        <w:separator/>
      </w:r>
    </w:p>
  </w:endnote>
  <w:endnote w:type="continuationSeparator" w:id="0">
    <w:p w:rsidR="004B2130" w:rsidRDefault="004B21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130" w:rsidRDefault="004B2130" w:rsidP="00920DE3">
      <w:pPr>
        <w:spacing w:after="0" w:line="240" w:lineRule="auto"/>
      </w:pPr>
      <w:r>
        <w:separator/>
      </w:r>
    </w:p>
  </w:footnote>
  <w:footnote w:type="continuationSeparator" w:id="0">
    <w:p w:rsidR="004B2130" w:rsidRDefault="004B21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130"/>
    <w:rsid w:val="00120749"/>
    <w:rsid w:val="004B213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2014-04-04T19:41:00Z</dcterms:created>
  <dcterms:modified xsi:type="dcterms:W3CDTF">2014-04-04T19:42:00Z</dcterms:modified>
</cp:coreProperties>
</file>