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3263E" w14:textId="77777777" w:rsidR="00CB4177" w:rsidRDefault="00CB4177" w:rsidP="00CB4177">
      <w:pPr>
        <w:pStyle w:val="NoSpacing"/>
      </w:pPr>
      <w:r>
        <w:rPr>
          <w:u w:val="single"/>
        </w:rPr>
        <w:t>William GILLYOTT</w:t>
      </w:r>
      <w:r>
        <w:t xml:space="preserve">      (fl.1477)</w:t>
      </w:r>
    </w:p>
    <w:p w14:paraId="617F132E" w14:textId="6A35C3DC" w:rsidR="00CB4177" w:rsidRDefault="00CB4177" w:rsidP="00CB4177">
      <w:pPr>
        <w:pStyle w:val="NoSpacing"/>
      </w:pPr>
      <w:r>
        <w:t>of Selby Abbey.</w:t>
      </w:r>
    </w:p>
    <w:p w14:paraId="630FB2CF" w14:textId="77777777" w:rsidR="00CB4177" w:rsidRDefault="00CB4177" w:rsidP="00CB4177">
      <w:pPr>
        <w:pStyle w:val="NoSpacing"/>
      </w:pPr>
    </w:p>
    <w:p w14:paraId="6C4BAD00" w14:textId="77777777" w:rsidR="00CB4177" w:rsidRDefault="00CB4177" w:rsidP="00CB4177">
      <w:pPr>
        <w:pStyle w:val="NoSpacing"/>
      </w:pPr>
    </w:p>
    <w:p w14:paraId="2E38D83B" w14:textId="77777777" w:rsidR="00CB4177" w:rsidRDefault="00CB4177" w:rsidP="00CB4177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55CC1364" w14:textId="77777777" w:rsidR="00CB4177" w:rsidRDefault="00CB4177" w:rsidP="00CB4177">
      <w:pPr>
        <w:pStyle w:val="NoSpacing"/>
      </w:pPr>
      <w:r>
        <w:tab/>
      </w:r>
      <w:r>
        <w:tab/>
        <w:t>York, by William Egremont, Bishop of Dromore(q.v.).</w:t>
      </w:r>
    </w:p>
    <w:p w14:paraId="1110D9DE" w14:textId="201E400C" w:rsidR="00CB4177" w:rsidRDefault="00CB4177" w:rsidP="00CB4177">
      <w:pPr>
        <w:pStyle w:val="NoSpacing"/>
      </w:pPr>
      <w:r>
        <w:tab/>
      </w:r>
      <w:r>
        <w:tab/>
        <w:t>(“York Clergy Ordinations 1475-1500” ed. David M. Smith p.24)</w:t>
      </w:r>
    </w:p>
    <w:p w14:paraId="666629A8" w14:textId="77777777" w:rsidR="00042304" w:rsidRDefault="00042304" w:rsidP="00042304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785900EC" w14:textId="77777777" w:rsidR="00042304" w:rsidRDefault="00042304" w:rsidP="00042304">
      <w:pPr>
        <w:pStyle w:val="NoSpacing"/>
      </w:pPr>
      <w:r>
        <w:tab/>
      </w:r>
      <w:r>
        <w:tab/>
        <w:t>Minster, by William Egremont, Bishop of Dromore(q.v.).</w:t>
      </w:r>
    </w:p>
    <w:p w14:paraId="09855759" w14:textId="77777777" w:rsidR="00042304" w:rsidRDefault="00042304" w:rsidP="00042304">
      <w:pPr>
        <w:pStyle w:val="NoSpacing"/>
      </w:pPr>
      <w:r>
        <w:tab/>
      </w:r>
      <w:r>
        <w:tab/>
        <w:t>(“York Clergy Ordinations 1475-1500” ed. David M. Smith p.26)</w:t>
      </w:r>
    </w:p>
    <w:p w14:paraId="438BD48E" w14:textId="77777777" w:rsidR="00042304" w:rsidRDefault="00042304" w:rsidP="00CB4177">
      <w:pPr>
        <w:pStyle w:val="NoSpacing"/>
      </w:pPr>
    </w:p>
    <w:p w14:paraId="4E82DAC3" w14:textId="77777777" w:rsidR="00CB4177" w:rsidRDefault="00CB4177" w:rsidP="00CB4177">
      <w:pPr>
        <w:pStyle w:val="NoSpacing"/>
      </w:pPr>
    </w:p>
    <w:p w14:paraId="0D0F3EC3" w14:textId="77777777" w:rsidR="00CB4177" w:rsidRDefault="00CB4177" w:rsidP="00CB4177">
      <w:pPr>
        <w:pStyle w:val="NoSpacing"/>
      </w:pPr>
    </w:p>
    <w:p w14:paraId="1CE7831A" w14:textId="30066956" w:rsidR="00CB4177" w:rsidRDefault="00CB4177" w:rsidP="00CB4177">
      <w:pPr>
        <w:pStyle w:val="NoSpacing"/>
      </w:pPr>
      <w:r>
        <w:t>4 September 2019</w:t>
      </w:r>
    </w:p>
    <w:p w14:paraId="0103D75F" w14:textId="2DD1E05F" w:rsidR="00042304" w:rsidRDefault="00042304" w:rsidP="00CB4177">
      <w:pPr>
        <w:pStyle w:val="NoSpacing"/>
      </w:pPr>
      <w:r>
        <w:t>30 March 2020</w:t>
      </w:r>
      <w:bookmarkStart w:id="0" w:name="_GoBack"/>
      <w:bookmarkEnd w:id="0"/>
    </w:p>
    <w:p w14:paraId="4649CFD7" w14:textId="7B46E744" w:rsidR="006B2F86" w:rsidRPr="00CB4177" w:rsidRDefault="00042304" w:rsidP="00E71FC3">
      <w:pPr>
        <w:pStyle w:val="NoSpacing"/>
      </w:pPr>
    </w:p>
    <w:sectPr w:rsidR="006B2F86" w:rsidRPr="00CB41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BEE1F" w14:textId="77777777" w:rsidR="00CB4177" w:rsidRDefault="00CB4177" w:rsidP="00E71FC3">
      <w:pPr>
        <w:spacing w:after="0" w:line="240" w:lineRule="auto"/>
      </w:pPr>
      <w:r>
        <w:separator/>
      </w:r>
    </w:p>
  </w:endnote>
  <w:endnote w:type="continuationSeparator" w:id="0">
    <w:p w14:paraId="10B709E9" w14:textId="77777777" w:rsidR="00CB4177" w:rsidRDefault="00CB41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B7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74313" w14:textId="77777777" w:rsidR="00CB4177" w:rsidRDefault="00CB4177" w:rsidP="00E71FC3">
      <w:pPr>
        <w:spacing w:after="0" w:line="240" w:lineRule="auto"/>
      </w:pPr>
      <w:r>
        <w:separator/>
      </w:r>
    </w:p>
  </w:footnote>
  <w:footnote w:type="continuationSeparator" w:id="0">
    <w:p w14:paraId="714E019D" w14:textId="77777777" w:rsidR="00CB4177" w:rsidRDefault="00CB41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77"/>
    <w:rsid w:val="00042304"/>
    <w:rsid w:val="001A7C09"/>
    <w:rsid w:val="00577BD5"/>
    <w:rsid w:val="00656CBA"/>
    <w:rsid w:val="006A1F77"/>
    <w:rsid w:val="00733BE7"/>
    <w:rsid w:val="00AB52E8"/>
    <w:rsid w:val="00B16D3F"/>
    <w:rsid w:val="00BB41AC"/>
    <w:rsid w:val="00CB41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3F24"/>
  <w15:chartTrackingRefBased/>
  <w15:docId w15:val="{7A2AEDDB-A32E-4358-B89E-0A74978A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2019-09-04T16:38:00Z</dcterms:created>
  <dcterms:modified xsi:type="dcterms:W3CDTF">2020-03-30T13:52:00Z</dcterms:modified>
</cp:coreProperties>
</file>