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6DB" w:rsidRDefault="003B76DB" w:rsidP="003B76D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William GILLYOTT</w:t>
      </w:r>
      <w:r>
        <w:rPr>
          <w:rFonts w:ascii="Times New Roman"/>
          <w:sz w:val="24"/>
          <w:szCs w:val="24"/>
        </w:rPr>
        <w:t xml:space="preserve">      (fl.1456)</w:t>
      </w:r>
    </w:p>
    <w:p w:rsidR="003B76DB" w:rsidRDefault="003B76DB" w:rsidP="003B76D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Mercer.</w:t>
      </w:r>
      <w:proofErr w:type="gramEnd"/>
    </w:p>
    <w:p w:rsidR="003B76DB" w:rsidRDefault="003B76DB" w:rsidP="003B76D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B76DB" w:rsidRDefault="003B76DB" w:rsidP="003B76D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B76DB" w:rsidRDefault="003B76DB" w:rsidP="003B76D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one of the Chamberlains.  (W.Y.R. p.176)</w:t>
      </w:r>
    </w:p>
    <w:p w:rsidR="003B76DB" w:rsidRDefault="003B76DB" w:rsidP="003B76D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B76DB" w:rsidRDefault="003B76DB" w:rsidP="003B76D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B76DB" w:rsidRDefault="003B76DB" w:rsidP="003B76DB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21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6DB" w:rsidRDefault="003B76DB" w:rsidP="00920DE3">
      <w:pPr>
        <w:spacing w:after="0" w:line="240" w:lineRule="auto"/>
      </w:pPr>
      <w:r>
        <w:separator/>
      </w:r>
    </w:p>
  </w:endnote>
  <w:endnote w:type="continuationSeparator" w:id="0">
    <w:p w:rsidR="003B76DB" w:rsidRDefault="003B76D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6DB" w:rsidRDefault="003B76DB" w:rsidP="00920DE3">
      <w:pPr>
        <w:spacing w:after="0" w:line="240" w:lineRule="auto"/>
      </w:pPr>
      <w:r>
        <w:separator/>
      </w:r>
    </w:p>
  </w:footnote>
  <w:footnote w:type="continuationSeparator" w:id="0">
    <w:p w:rsidR="003B76DB" w:rsidRDefault="003B76D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6DB"/>
    <w:rsid w:val="00120749"/>
    <w:rsid w:val="003B76D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B76D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B76D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2014-05-07T19:20:00Z</dcterms:created>
  <dcterms:modified xsi:type="dcterms:W3CDTF">2014-05-07T19:20:00Z</dcterms:modified>
</cp:coreProperties>
</file>