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343" w:rsidRDefault="00AC2343" w:rsidP="00AC23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Lucy GILLYOT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C2343" w:rsidRDefault="00AC2343" w:rsidP="00AC2343">
      <w:pPr>
        <w:rPr>
          <w:rFonts w:ascii="Times New Roman" w:hAnsi="Times New Roman" w:cs="Times New Roman"/>
        </w:rPr>
      </w:pPr>
    </w:p>
    <w:p w:rsidR="00AC2343" w:rsidRDefault="00AC2343" w:rsidP="00AC2343">
      <w:pPr>
        <w:rPr>
          <w:rFonts w:ascii="Times New Roman" w:hAnsi="Times New Roman" w:cs="Times New Roman"/>
        </w:rPr>
      </w:pPr>
    </w:p>
    <w:p w:rsidR="00AC2343" w:rsidRDefault="00AC2343" w:rsidP="00AC23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made a plaint of trespass and making threats against Robert </w:t>
      </w:r>
      <w:proofErr w:type="spellStart"/>
      <w:r>
        <w:rPr>
          <w:rFonts w:ascii="Times New Roman" w:hAnsi="Times New Roman" w:cs="Times New Roman"/>
        </w:rPr>
        <w:t>Pode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AC2343" w:rsidRDefault="00AC2343" w:rsidP="00AC23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Great Grimsby(q.v.).</w:t>
      </w:r>
    </w:p>
    <w:p w:rsidR="00AC2343" w:rsidRDefault="00AC2343" w:rsidP="00AC2343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C2343" w:rsidRDefault="00AC2343" w:rsidP="00AC2343">
      <w:pPr>
        <w:rPr>
          <w:rFonts w:ascii="Times New Roman" w:hAnsi="Times New Roman" w:cs="Times New Roman"/>
        </w:rPr>
      </w:pPr>
    </w:p>
    <w:p w:rsidR="00AC2343" w:rsidRDefault="00AC2343" w:rsidP="00AC2343">
      <w:pPr>
        <w:rPr>
          <w:rFonts w:ascii="Times New Roman" w:hAnsi="Times New Roman" w:cs="Times New Roman"/>
        </w:rPr>
      </w:pPr>
    </w:p>
    <w:p w:rsidR="00AC2343" w:rsidRDefault="00AC2343" w:rsidP="00AC23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AC23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343" w:rsidRDefault="00AC2343" w:rsidP="00E71FC3">
      <w:r>
        <w:separator/>
      </w:r>
    </w:p>
  </w:endnote>
  <w:endnote w:type="continuationSeparator" w:id="0">
    <w:p w:rsidR="00AC2343" w:rsidRDefault="00AC23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343" w:rsidRDefault="00AC2343" w:rsidP="00E71FC3">
      <w:r>
        <w:separator/>
      </w:r>
    </w:p>
  </w:footnote>
  <w:footnote w:type="continuationSeparator" w:id="0">
    <w:p w:rsidR="00AC2343" w:rsidRDefault="00AC23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43"/>
    <w:rsid w:val="001A7C09"/>
    <w:rsid w:val="00577BD5"/>
    <w:rsid w:val="00656CBA"/>
    <w:rsid w:val="006A1F77"/>
    <w:rsid w:val="00733BE7"/>
    <w:rsid w:val="00AB52E8"/>
    <w:rsid w:val="00AC234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2BA274-B635-4939-B77B-A560CB13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23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C23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2017-11-28T20:46:00Z</dcterms:created>
  <dcterms:modified xsi:type="dcterms:W3CDTF">2017-11-28T20:47:00Z</dcterms:modified>
</cp:coreProperties>
</file>