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55CA88C" w14:textId="77777777" w:rsidR="008D480D" w:rsidRDefault="008D480D" w:rsidP="008D480D">
      <w:pPr>
        <w:pStyle w:val="NoSpacing"/>
        <w:tabs>
          <w:tab w:val="left" w:pos="1440"/>
        </w:tabs>
        <w:jc w:val="both"/>
      </w:pPr>
      <w:r>
        <w:rPr>
          <w:u w:val="single"/>
        </w:rPr>
        <w:t>William GILLYNG</w:t>
      </w:r>
      <w:r>
        <w:t xml:space="preserve">     (fl.1485)</w:t>
      </w:r>
    </w:p>
    <w:p w14:paraId="5EBAE4F0" w14:textId="77777777" w:rsidR="008D480D" w:rsidRDefault="008D480D" w:rsidP="008D480D">
      <w:pPr>
        <w:pStyle w:val="NoSpacing"/>
        <w:tabs>
          <w:tab w:val="left" w:pos="1440"/>
        </w:tabs>
        <w:jc w:val="both"/>
      </w:pPr>
      <w:r>
        <w:t>Chaplain.</w:t>
      </w:r>
    </w:p>
    <w:p w14:paraId="42EDC279" w14:textId="77777777" w:rsidR="008D480D" w:rsidRDefault="008D480D" w:rsidP="008D480D">
      <w:pPr>
        <w:pStyle w:val="NoSpacing"/>
        <w:tabs>
          <w:tab w:val="left" w:pos="1440"/>
        </w:tabs>
        <w:jc w:val="both"/>
      </w:pPr>
    </w:p>
    <w:p w14:paraId="364A7C64" w14:textId="77777777" w:rsidR="008D480D" w:rsidRDefault="008D480D" w:rsidP="008D480D">
      <w:pPr>
        <w:pStyle w:val="NoSpacing"/>
        <w:tabs>
          <w:tab w:val="left" w:pos="1440"/>
        </w:tabs>
        <w:jc w:val="both"/>
      </w:pPr>
    </w:p>
    <w:p w14:paraId="6292D966" w14:textId="77777777" w:rsidR="008D480D" w:rsidRDefault="008D480D" w:rsidP="008D480D">
      <w:pPr>
        <w:pStyle w:val="NoSpacing"/>
        <w:tabs>
          <w:tab w:val="left" w:pos="1440"/>
        </w:tabs>
        <w:ind w:left="1440" w:hanging="1440"/>
        <w:jc w:val="both"/>
      </w:pPr>
      <w:r>
        <w:t>25 Aug.1485</w:t>
      </w:r>
      <w:r>
        <w:tab/>
        <w:t>He was instituted to the chantry at the altar of Saints John the Baptist and Katherine the parish church of All Saints, Pavement, York.</w:t>
      </w:r>
    </w:p>
    <w:p w14:paraId="36AB0C6D" w14:textId="77777777" w:rsidR="008D480D" w:rsidRDefault="008D480D" w:rsidP="008D480D">
      <w:pPr>
        <w:pStyle w:val="NoSpacing"/>
        <w:ind w:left="720" w:firstLine="720"/>
      </w:pPr>
      <w:r>
        <w:t>(“The Register of Thomas Rotherham, Archbishop of York 1480-1500</w:t>
      </w:r>
    </w:p>
    <w:p w14:paraId="5B087A6D" w14:textId="77777777" w:rsidR="008D480D" w:rsidRDefault="008D480D" w:rsidP="008D480D">
      <w:pPr>
        <w:pStyle w:val="NoSpacing"/>
        <w:tabs>
          <w:tab w:val="left" w:pos="1440"/>
        </w:tabs>
        <w:jc w:val="both"/>
      </w:pPr>
      <w:r>
        <w:tab/>
        <w:t xml:space="preserve">vol.1” ed. Eric </w:t>
      </w:r>
      <w:proofErr w:type="spellStart"/>
      <w:r>
        <w:t>E.Barker</w:t>
      </w:r>
      <w:proofErr w:type="spellEnd"/>
      <w:r>
        <w:t xml:space="preserve">, pub. The Canterbury and York Society, 1974, </w:t>
      </w:r>
    </w:p>
    <w:p w14:paraId="6F4D96B7" w14:textId="77777777" w:rsidR="008D480D" w:rsidRDefault="008D480D" w:rsidP="008D480D">
      <w:pPr>
        <w:pStyle w:val="NoSpacing"/>
        <w:tabs>
          <w:tab w:val="left" w:pos="1440"/>
        </w:tabs>
        <w:jc w:val="both"/>
      </w:pPr>
      <w:r>
        <w:tab/>
        <w:t>p.49)</w:t>
      </w:r>
    </w:p>
    <w:p w14:paraId="0E9BD2A2" w14:textId="77777777" w:rsidR="008D480D" w:rsidRDefault="008D480D" w:rsidP="008D480D">
      <w:pPr>
        <w:pStyle w:val="NoSpacing"/>
        <w:tabs>
          <w:tab w:val="left" w:pos="1440"/>
        </w:tabs>
        <w:jc w:val="both"/>
      </w:pPr>
    </w:p>
    <w:p w14:paraId="0AEC56EA" w14:textId="77777777" w:rsidR="008D480D" w:rsidRDefault="008D480D" w:rsidP="008D480D">
      <w:pPr>
        <w:pStyle w:val="NoSpacing"/>
        <w:tabs>
          <w:tab w:val="left" w:pos="1440"/>
        </w:tabs>
        <w:jc w:val="both"/>
      </w:pPr>
    </w:p>
    <w:p w14:paraId="27CEFC1E" w14:textId="77777777" w:rsidR="008D480D" w:rsidRDefault="008D480D" w:rsidP="008D480D">
      <w:pPr>
        <w:pStyle w:val="NoSpacing"/>
        <w:tabs>
          <w:tab w:val="left" w:pos="1440"/>
        </w:tabs>
        <w:jc w:val="both"/>
      </w:pPr>
      <w:r>
        <w:t>5 December 2019</w:t>
      </w:r>
    </w:p>
    <w:p w14:paraId="620BD6AB" w14:textId="77777777" w:rsidR="006B2F86" w:rsidRPr="00E71FC3" w:rsidRDefault="008D480D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4FCAB76" w14:textId="77777777" w:rsidR="008D480D" w:rsidRDefault="008D480D" w:rsidP="00E71FC3">
      <w:pPr>
        <w:spacing w:after="0" w:line="240" w:lineRule="auto"/>
      </w:pPr>
      <w:r>
        <w:separator/>
      </w:r>
    </w:p>
  </w:endnote>
  <w:endnote w:type="continuationSeparator" w:id="0">
    <w:p w14:paraId="37EDF278" w14:textId="77777777" w:rsidR="008D480D" w:rsidRDefault="008D480D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ACB09C0" w14:textId="77777777" w:rsidR="00E71FC3" w:rsidRPr="00E71FC3" w:rsidRDefault="00577BD5">
    <w:pPr>
      <w:pStyle w:val="Footer"/>
    </w:pPr>
    <w:proofErr w:type="spellStart"/>
    <w:r>
      <w:t>Compliation</w:t>
    </w:r>
    <w:proofErr w:type="spellEnd"/>
    <w:r>
      <w:t xml:space="preserve">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B3735EF" w14:textId="77777777" w:rsidR="008D480D" w:rsidRDefault="008D480D" w:rsidP="00E71FC3">
      <w:pPr>
        <w:spacing w:after="0" w:line="240" w:lineRule="auto"/>
      </w:pPr>
      <w:r>
        <w:separator/>
      </w:r>
    </w:p>
  </w:footnote>
  <w:footnote w:type="continuationSeparator" w:id="0">
    <w:p w14:paraId="459CF00D" w14:textId="77777777" w:rsidR="008D480D" w:rsidRDefault="008D480D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480D"/>
    <w:rsid w:val="001A7C09"/>
    <w:rsid w:val="00577BD5"/>
    <w:rsid w:val="006A1F77"/>
    <w:rsid w:val="00733BE7"/>
    <w:rsid w:val="008D480D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07CD55"/>
  <w15:chartTrackingRefBased/>
  <w15:docId w15:val="{2AD5CE30-3C9C-4D42-8D0E-DCB48F6382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A1</Template>
  <TotalTime>1</TotalTime>
  <Pages>1</Pages>
  <Words>52</Words>
  <Characters>301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2019-12-09T20:46:00Z</dcterms:created>
  <dcterms:modified xsi:type="dcterms:W3CDTF">2019-12-09T20:47:00Z</dcterms:modified>
</cp:coreProperties>
</file>