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418EB" w14:textId="77777777" w:rsidR="00AC6678" w:rsidRDefault="00AC6678" w:rsidP="00AC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GILLYNG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45CCBEB8" w14:textId="77777777" w:rsidR="00AC6678" w:rsidRDefault="00AC6678" w:rsidP="00AC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Ripon. Hosier.</w:t>
      </w:r>
    </w:p>
    <w:p w14:paraId="5ABD8065" w14:textId="77777777" w:rsidR="00AC6678" w:rsidRDefault="00AC6678" w:rsidP="00AC6678">
      <w:pPr>
        <w:pStyle w:val="NoSpacing"/>
        <w:rPr>
          <w:rFonts w:cs="Times New Roman"/>
          <w:szCs w:val="24"/>
        </w:rPr>
      </w:pPr>
    </w:p>
    <w:p w14:paraId="32F37D95" w14:textId="77777777" w:rsidR="00AC6678" w:rsidRDefault="00AC6678" w:rsidP="00AC6678">
      <w:pPr>
        <w:pStyle w:val="NoSpacing"/>
        <w:rPr>
          <w:rFonts w:cs="Times New Roman"/>
          <w:szCs w:val="24"/>
        </w:rPr>
      </w:pPr>
    </w:p>
    <w:p w14:paraId="42257D45" w14:textId="77777777" w:rsidR="00AC6678" w:rsidRDefault="00AC6678" w:rsidP="00AC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Wrampayne</w:t>
      </w:r>
      <w:proofErr w:type="spellEnd"/>
      <w:r>
        <w:rPr>
          <w:rFonts w:cs="Times New Roman"/>
          <w:szCs w:val="24"/>
        </w:rPr>
        <w:t xml:space="preserve"> of Ripon, merchant(q.v.), brought a plaint of debt</w:t>
      </w:r>
    </w:p>
    <w:p w14:paraId="33438620" w14:textId="77777777" w:rsidR="00AC6678" w:rsidRDefault="00AC6678" w:rsidP="00AC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two others.</w:t>
      </w:r>
    </w:p>
    <w:p w14:paraId="407D4D18" w14:textId="77777777" w:rsidR="00AC6678" w:rsidRDefault="00AC6678" w:rsidP="00AC667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1D31B5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220378E6" w14:textId="77777777" w:rsidR="00AC6678" w:rsidRDefault="00AC6678" w:rsidP="00AC6678">
      <w:pPr>
        <w:pStyle w:val="NoSpacing"/>
        <w:rPr>
          <w:rFonts w:cs="Times New Roman"/>
          <w:szCs w:val="24"/>
        </w:rPr>
      </w:pPr>
    </w:p>
    <w:p w14:paraId="7A41C799" w14:textId="77777777" w:rsidR="00AC6678" w:rsidRDefault="00AC6678" w:rsidP="00AC6678">
      <w:pPr>
        <w:pStyle w:val="NoSpacing"/>
        <w:rPr>
          <w:rFonts w:cs="Times New Roman"/>
          <w:szCs w:val="24"/>
        </w:rPr>
      </w:pPr>
    </w:p>
    <w:p w14:paraId="489333B0" w14:textId="77777777" w:rsidR="00AC6678" w:rsidRDefault="00AC6678" w:rsidP="00AC66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2024</w:t>
      </w:r>
    </w:p>
    <w:p w14:paraId="68D80C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E1B95" w14:textId="77777777" w:rsidR="00AC6678" w:rsidRDefault="00AC6678" w:rsidP="009139A6">
      <w:r>
        <w:separator/>
      </w:r>
    </w:p>
  </w:endnote>
  <w:endnote w:type="continuationSeparator" w:id="0">
    <w:p w14:paraId="0229D8A3" w14:textId="77777777" w:rsidR="00AC6678" w:rsidRDefault="00AC66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DE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1EE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006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52AE25" w14:textId="77777777" w:rsidR="00AC6678" w:rsidRDefault="00AC6678" w:rsidP="009139A6">
      <w:r>
        <w:separator/>
      </w:r>
    </w:p>
  </w:footnote>
  <w:footnote w:type="continuationSeparator" w:id="0">
    <w:p w14:paraId="601B9D2D" w14:textId="77777777" w:rsidR="00AC6678" w:rsidRDefault="00AC66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374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BA3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A0F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78"/>
    <w:rsid w:val="000666E0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A3176C"/>
    <w:rsid w:val="00AC667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0375B"/>
  <w15:chartTrackingRefBased/>
  <w15:docId w15:val="{97875EF0-54C8-4A9A-9A1C-B2EDC67D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66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2024-08-29T06:49:00Z</dcterms:created>
  <dcterms:modified xsi:type="dcterms:W3CDTF">2024-08-29T06:49:00Z</dcterms:modified>
</cp:coreProperties>
</file>