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95A08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GILLYNG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8FFB0CF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EDA9E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5A049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Apr.1406</w:t>
      </w:r>
      <w:r>
        <w:rPr>
          <w:rFonts w:ascii="Times New Roman" w:hAnsi="Times New Roman" w:cs="Times New Roman"/>
          <w:sz w:val="24"/>
          <w:szCs w:val="24"/>
        </w:rPr>
        <w:tab/>
        <w:t>He was appointed collector of customs and subsidies in the port of Sandwich</w:t>
      </w:r>
    </w:p>
    <w:p w14:paraId="7562F5E5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adjacent ports and places from 1 May 1406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Michaelmas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1407.    </w:t>
      </w:r>
    </w:p>
    <w:p w14:paraId="7080492D" w14:textId="77777777" w:rsidR="00A62ECD" w:rsidRDefault="00A62ECD" w:rsidP="00A62EC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p.31)</w:t>
      </w:r>
    </w:p>
    <w:p w14:paraId="04842E46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FEEB2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51681" w14:textId="77777777" w:rsidR="00A62ECD" w:rsidRDefault="00A62ECD" w:rsidP="00A62E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2021</w:t>
      </w:r>
    </w:p>
    <w:p w14:paraId="4854D03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47232" w14:textId="77777777" w:rsidR="00A62ECD" w:rsidRDefault="00A62ECD" w:rsidP="009139A6">
      <w:r>
        <w:separator/>
      </w:r>
    </w:p>
  </w:endnote>
  <w:endnote w:type="continuationSeparator" w:id="0">
    <w:p w14:paraId="61A39C65" w14:textId="77777777" w:rsidR="00A62ECD" w:rsidRDefault="00A62E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FF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61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E74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59198" w14:textId="77777777" w:rsidR="00A62ECD" w:rsidRDefault="00A62ECD" w:rsidP="009139A6">
      <w:r>
        <w:separator/>
      </w:r>
    </w:p>
  </w:footnote>
  <w:footnote w:type="continuationSeparator" w:id="0">
    <w:p w14:paraId="21FAE5C7" w14:textId="77777777" w:rsidR="00A62ECD" w:rsidRDefault="00A62E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A9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04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67B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CD"/>
    <w:rsid w:val="000666E0"/>
    <w:rsid w:val="002510B7"/>
    <w:rsid w:val="005C130B"/>
    <w:rsid w:val="00826F5C"/>
    <w:rsid w:val="009139A6"/>
    <w:rsid w:val="009448BB"/>
    <w:rsid w:val="00A3176C"/>
    <w:rsid w:val="00A62EC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0E6EB"/>
  <w15:chartTrackingRefBased/>
  <w15:docId w15:val="{70961095-944A-46BA-853C-5ABBB5A6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2021-09-11T16:13:00Z</dcterms:created>
  <dcterms:modified xsi:type="dcterms:W3CDTF">2021-09-11T16:13:00Z</dcterms:modified>
</cp:coreProperties>
</file>