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E764D" w14:textId="77777777" w:rsidR="009E5995" w:rsidRDefault="009E5995" w:rsidP="009E59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GILLYNG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238D2E55" w14:textId="77777777" w:rsidR="009E5995" w:rsidRDefault="009E5995" w:rsidP="009E5995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7A373BDB" w14:textId="77777777" w:rsidR="009E5995" w:rsidRDefault="009E5995" w:rsidP="009E5995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4003D9D" w14:textId="77777777" w:rsidR="009E5995" w:rsidRDefault="009E5995" w:rsidP="009E5995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8489006" w14:textId="77777777" w:rsidR="009E5995" w:rsidRDefault="009E5995" w:rsidP="009E5995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62C9DD71" w14:textId="77777777" w:rsidR="009E5995" w:rsidRDefault="009E5995" w:rsidP="009E5995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54118C8" w14:textId="77777777" w:rsidR="009E5995" w:rsidRDefault="009E5995" w:rsidP="009E5995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5D609D9A" w14:textId="77777777" w:rsidR="009E5995" w:rsidRDefault="009E5995" w:rsidP="009E5995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E8AFAFB" w14:textId="77777777" w:rsidR="009E5995" w:rsidRDefault="009E5995" w:rsidP="009E5995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4CB4774" w14:textId="77777777" w:rsidR="009E5995" w:rsidRDefault="009E5995" w:rsidP="009E5995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13 September 2022   </w:t>
      </w:r>
    </w:p>
    <w:p w14:paraId="55F2A3B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04479" w14:textId="77777777" w:rsidR="009E5995" w:rsidRDefault="009E5995" w:rsidP="009139A6">
      <w:r>
        <w:separator/>
      </w:r>
    </w:p>
  </w:endnote>
  <w:endnote w:type="continuationSeparator" w:id="0">
    <w:p w14:paraId="1874D699" w14:textId="77777777" w:rsidR="009E5995" w:rsidRDefault="009E59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962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CE5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D14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0CBB9" w14:textId="77777777" w:rsidR="009E5995" w:rsidRDefault="009E5995" w:rsidP="009139A6">
      <w:r>
        <w:separator/>
      </w:r>
    </w:p>
  </w:footnote>
  <w:footnote w:type="continuationSeparator" w:id="0">
    <w:p w14:paraId="09318A4A" w14:textId="77777777" w:rsidR="009E5995" w:rsidRDefault="009E59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F8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F39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CFB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95"/>
    <w:rsid w:val="000666E0"/>
    <w:rsid w:val="002510B7"/>
    <w:rsid w:val="005C130B"/>
    <w:rsid w:val="00826F5C"/>
    <w:rsid w:val="009139A6"/>
    <w:rsid w:val="009448BB"/>
    <w:rsid w:val="009E599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6CDA9"/>
  <w15:chartTrackingRefBased/>
  <w15:docId w15:val="{0562C4B8-0EC6-4EEE-91B2-681B4B2C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99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2022-10-14T07:13:00Z</dcterms:created>
  <dcterms:modified xsi:type="dcterms:W3CDTF">2022-10-14T07:14:00Z</dcterms:modified>
</cp:coreProperties>
</file>