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32928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GILLOWE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4DFEA0BF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Bromley, Kent.</w:t>
      </w:r>
    </w:p>
    <w:p w14:paraId="3C69A896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755D3B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8678FF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  <w:t>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touching</w:t>
      </w:r>
    </w:p>
    <w:p w14:paraId="2ADCC34D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plea of trespass.   (C.P.R. 1422-29 p.32)</w:t>
      </w:r>
    </w:p>
    <w:p w14:paraId="723D33C4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7DB64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A86877" w14:textId="77777777" w:rsidR="006A2B6B" w:rsidRDefault="006A2B6B" w:rsidP="006A2B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p w14:paraId="61CAC5C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A0E9C" w14:textId="77777777" w:rsidR="006A2B6B" w:rsidRDefault="006A2B6B" w:rsidP="009139A6">
      <w:r>
        <w:separator/>
      </w:r>
    </w:p>
  </w:endnote>
  <w:endnote w:type="continuationSeparator" w:id="0">
    <w:p w14:paraId="5F5BE389" w14:textId="77777777" w:rsidR="006A2B6B" w:rsidRDefault="006A2B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852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123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30A0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132D5A" w14:textId="77777777" w:rsidR="006A2B6B" w:rsidRDefault="006A2B6B" w:rsidP="009139A6">
      <w:r>
        <w:separator/>
      </w:r>
    </w:p>
  </w:footnote>
  <w:footnote w:type="continuationSeparator" w:id="0">
    <w:p w14:paraId="7A78C408" w14:textId="77777777" w:rsidR="006A2B6B" w:rsidRDefault="006A2B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171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BCD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E40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6B"/>
    <w:rsid w:val="000666E0"/>
    <w:rsid w:val="002510B7"/>
    <w:rsid w:val="005C130B"/>
    <w:rsid w:val="006A2B6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0723"/>
  <w15:chartTrackingRefBased/>
  <w15:docId w15:val="{AB198D01-92CA-4A95-A7A1-014C946C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2021-03-24T21:50:00Z</dcterms:created>
  <dcterms:modified xsi:type="dcterms:W3CDTF">2021-03-24T21:50:00Z</dcterms:modified>
</cp:coreProperties>
</file>