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83" w:rsidRDefault="004D7283" w:rsidP="004D7283">
      <w:pPr>
        <w:pStyle w:val="NoSpacing"/>
      </w:pPr>
      <w:r>
        <w:rPr>
          <w:u w:val="single"/>
        </w:rPr>
        <w:t>John GILLOTTE</w:t>
      </w:r>
      <w:r>
        <w:t xml:space="preserve">      (fl.1485-6)</w:t>
      </w:r>
    </w:p>
    <w:p w:rsidR="004D7283" w:rsidRDefault="004D7283" w:rsidP="004D7283">
      <w:pPr>
        <w:pStyle w:val="NoSpacing"/>
      </w:pPr>
      <w:r>
        <w:t xml:space="preserve">of </w:t>
      </w:r>
      <w:proofErr w:type="spellStart"/>
      <w:r>
        <w:t>St.</w:t>
      </w:r>
      <w:r w:rsidR="00A55ADA">
        <w:t>J</w:t>
      </w:r>
      <w:bookmarkStart w:id="0" w:name="_GoBack"/>
      <w:bookmarkEnd w:id="0"/>
      <w:r>
        <w:t>ohn’s</w:t>
      </w:r>
      <w:proofErr w:type="spellEnd"/>
      <w:r>
        <w:t>, Thanet, Kent.</w:t>
      </w:r>
    </w:p>
    <w:p w:rsidR="004D7283" w:rsidRDefault="004D7283" w:rsidP="004D7283">
      <w:pPr>
        <w:pStyle w:val="NoSpacing"/>
      </w:pPr>
    </w:p>
    <w:p w:rsidR="004D7283" w:rsidRDefault="004D7283" w:rsidP="004D7283">
      <w:pPr>
        <w:pStyle w:val="NoSpacing"/>
      </w:pPr>
    </w:p>
    <w:p w:rsidR="004D7283" w:rsidRDefault="004D7283" w:rsidP="004D7283">
      <w:pPr>
        <w:pStyle w:val="NoSpacing"/>
      </w:pPr>
      <w:r>
        <w:t xml:space="preserve">         1485-6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p.202)</w:t>
      </w:r>
    </w:p>
    <w:p w:rsidR="004D7283" w:rsidRDefault="004D7283" w:rsidP="004D7283">
      <w:pPr>
        <w:pStyle w:val="NoSpacing"/>
      </w:pPr>
    </w:p>
    <w:p w:rsidR="004D7283" w:rsidRDefault="004D7283" w:rsidP="004D7283">
      <w:pPr>
        <w:pStyle w:val="NoSpacing"/>
      </w:pPr>
    </w:p>
    <w:p w:rsidR="004D7283" w:rsidRDefault="004D7283" w:rsidP="004D7283">
      <w:pPr>
        <w:pStyle w:val="NoSpacing"/>
      </w:pPr>
      <w:r>
        <w:t>18 March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283" w:rsidRDefault="004D7283" w:rsidP="00920DE3">
      <w:pPr>
        <w:spacing w:after="0" w:line="240" w:lineRule="auto"/>
      </w:pPr>
      <w:r>
        <w:separator/>
      </w:r>
    </w:p>
  </w:endnote>
  <w:endnote w:type="continuationSeparator" w:id="0">
    <w:p w:rsidR="004D7283" w:rsidRDefault="004D72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283" w:rsidRDefault="004D7283" w:rsidP="00920DE3">
      <w:pPr>
        <w:spacing w:after="0" w:line="240" w:lineRule="auto"/>
      </w:pPr>
      <w:r>
        <w:separator/>
      </w:r>
    </w:p>
  </w:footnote>
  <w:footnote w:type="continuationSeparator" w:id="0">
    <w:p w:rsidR="004D7283" w:rsidRDefault="004D72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283"/>
    <w:rsid w:val="00120749"/>
    <w:rsid w:val="004D7283"/>
    <w:rsid w:val="00624CAE"/>
    <w:rsid w:val="00920DE3"/>
    <w:rsid w:val="00A55AD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2014-04-01T21:00:00Z</dcterms:created>
  <dcterms:modified xsi:type="dcterms:W3CDTF">2014-04-01T21:02:00Z</dcterms:modified>
</cp:coreProperties>
</file>