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02283" w14:textId="77777777" w:rsidR="00E42E81" w:rsidRDefault="00E42E81" w:rsidP="00E42E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GILLOT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fl.1497-8)</w:t>
      </w:r>
    </w:p>
    <w:p w14:paraId="3A98C35F" w14:textId="77777777" w:rsidR="00E42E81" w:rsidRDefault="00E42E81" w:rsidP="00E42E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Merchant.</w:t>
      </w:r>
    </w:p>
    <w:p w14:paraId="118BEDCE" w14:textId="77777777" w:rsidR="00E42E81" w:rsidRDefault="00E42E81" w:rsidP="00E42E81">
      <w:pPr>
        <w:pStyle w:val="NoSpacing"/>
        <w:rPr>
          <w:rFonts w:cs="Times New Roman"/>
          <w:szCs w:val="24"/>
        </w:rPr>
      </w:pPr>
    </w:p>
    <w:p w14:paraId="402EA697" w14:textId="77777777" w:rsidR="00E42E81" w:rsidRDefault="00E42E81" w:rsidP="00E42E81">
      <w:pPr>
        <w:pStyle w:val="NoSpacing"/>
        <w:rPr>
          <w:rFonts w:cs="Times New Roman"/>
          <w:szCs w:val="24"/>
        </w:rPr>
      </w:pPr>
    </w:p>
    <w:p w14:paraId="58B9D5E1" w14:textId="77777777" w:rsidR="00E42E81" w:rsidRDefault="00E42E81" w:rsidP="00E42E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1497-8</w:t>
      </w:r>
      <w:r>
        <w:rPr>
          <w:rFonts w:cs="Times New Roman"/>
          <w:szCs w:val="24"/>
        </w:rPr>
        <w:tab/>
        <w:t>He entered the Merchant Gild.</w:t>
      </w:r>
    </w:p>
    <w:p w14:paraId="6C4F0F92" w14:textId="77777777" w:rsidR="00E42E81" w:rsidRDefault="00E42E81" w:rsidP="00E42E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30155764" w14:textId="77777777" w:rsidR="00E42E81" w:rsidRDefault="00E42E81" w:rsidP="00E42E81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p.466)</w:t>
      </w:r>
    </w:p>
    <w:p w14:paraId="3DC65AD7" w14:textId="77777777" w:rsidR="00E42E81" w:rsidRDefault="00E42E81" w:rsidP="00E42E81">
      <w:pPr>
        <w:pStyle w:val="NoSpacing"/>
        <w:rPr>
          <w:rFonts w:cs="Times New Roman"/>
          <w:szCs w:val="24"/>
        </w:rPr>
      </w:pPr>
    </w:p>
    <w:p w14:paraId="7D97B6D4" w14:textId="77777777" w:rsidR="00E42E81" w:rsidRDefault="00E42E81" w:rsidP="00E42E81">
      <w:pPr>
        <w:pStyle w:val="NoSpacing"/>
        <w:rPr>
          <w:rFonts w:cs="Times New Roman"/>
          <w:szCs w:val="24"/>
        </w:rPr>
      </w:pPr>
    </w:p>
    <w:p w14:paraId="404DE338" w14:textId="77777777" w:rsidR="00E42E81" w:rsidRDefault="00E42E81" w:rsidP="00E42E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September 2024</w:t>
      </w:r>
    </w:p>
    <w:p w14:paraId="0253A8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9F1F4" w14:textId="77777777" w:rsidR="00E42E81" w:rsidRDefault="00E42E81" w:rsidP="009139A6">
      <w:r>
        <w:separator/>
      </w:r>
    </w:p>
  </w:endnote>
  <w:endnote w:type="continuationSeparator" w:id="0">
    <w:p w14:paraId="03B3C391" w14:textId="77777777" w:rsidR="00E42E81" w:rsidRDefault="00E42E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997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3FC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7D3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B64C77" w14:textId="77777777" w:rsidR="00E42E81" w:rsidRDefault="00E42E81" w:rsidP="009139A6">
      <w:r>
        <w:separator/>
      </w:r>
    </w:p>
  </w:footnote>
  <w:footnote w:type="continuationSeparator" w:id="0">
    <w:p w14:paraId="664179A4" w14:textId="77777777" w:rsidR="00E42E81" w:rsidRDefault="00E42E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7F8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42D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B1E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E8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12EB9"/>
    <w:rsid w:val="00E42E8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FDEE"/>
  <w15:chartTrackingRefBased/>
  <w15:docId w15:val="{4BAF375E-CE51-4E00-9EC3-C9C834C1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2024-09-07T20:13:00Z</dcterms:created>
  <dcterms:modified xsi:type="dcterms:W3CDTF">2024-09-07T20:14:00Z</dcterms:modified>
</cp:coreProperties>
</file>