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C5D13" w14:textId="77777777" w:rsidR="000D6744" w:rsidRDefault="000D6744" w:rsidP="000D67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GILLIS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EEB98CF" w14:textId="77777777" w:rsidR="000D6744" w:rsidRDefault="000D6744" w:rsidP="000D6744">
      <w:pPr>
        <w:pStyle w:val="NoSpacing"/>
        <w:rPr>
          <w:rFonts w:eastAsia="Times New Roman" w:cs="Times New Roman"/>
          <w:szCs w:val="24"/>
        </w:rPr>
      </w:pPr>
    </w:p>
    <w:p w14:paraId="2F524798" w14:textId="77777777" w:rsidR="000D6744" w:rsidRDefault="000D6744" w:rsidP="000D6744">
      <w:pPr>
        <w:pStyle w:val="NoSpacing"/>
        <w:rPr>
          <w:rFonts w:eastAsia="Times New Roman" w:cs="Times New Roman"/>
          <w:szCs w:val="24"/>
        </w:rPr>
      </w:pPr>
    </w:p>
    <w:p w14:paraId="02915895" w14:textId="77777777" w:rsidR="000D6744" w:rsidRDefault="000D6744" w:rsidP="000D67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Huntingdon into </w:t>
      </w:r>
    </w:p>
    <w:p w14:paraId="1CFFEEC0" w14:textId="77777777" w:rsidR="000D6744" w:rsidRDefault="000D6744" w:rsidP="000D67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landholdings of Ralph Neville, 2</w:t>
      </w:r>
      <w:r w:rsidRPr="00F55F24">
        <w:rPr>
          <w:rFonts w:eastAsia="Times New Roman" w:cs="Times New Roman"/>
          <w:szCs w:val="24"/>
          <w:vertAlign w:val="superscript"/>
        </w:rPr>
        <w:t>nd</w:t>
      </w:r>
      <w:r>
        <w:rPr>
          <w:rFonts w:eastAsia="Times New Roman" w:cs="Times New Roman"/>
          <w:szCs w:val="24"/>
        </w:rPr>
        <w:t xml:space="preserve"> Earl of Westmoreland.</w:t>
      </w:r>
    </w:p>
    <w:p w14:paraId="2176EC15" w14:textId="77777777" w:rsidR="000D6744" w:rsidRDefault="000D6744" w:rsidP="000D674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A4BB22D" w14:textId="77777777" w:rsidR="000D6744" w:rsidRDefault="000D6744" w:rsidP="000D674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p.108)</w:t>
      </w:r>
    </w:p>
    <w:p w14:paraId="74FF4C4D" w14:textId="77777777" w:rsidR="000D6744" w:rsidRDefault="000D6744" w:rsidP="000D6744">
      <w:pPr>
        <w:pStyle w:val="NoSpacing"/>
        <w:rPr>
          <w:rFonts w:eastAsia="Times New Roman" w:cs="Times New Roman"/>
          <w:szCs w:val="24"/>
        </w:rPr>
      </w:pPr>
    </w:p>
    <w:p w14:paraId="011F0BA8" w14:textId="77777777" w:rsidR="000D6744" w:rsidRDefault="000D6744" w:rsidP="000D6744">
      <w:pPr>
        <w:pStyle w:val="NoSpacing"/>
        <w:rPr>
          <w:rFonts w:eastAsia="Times New Roman" w:cs="Times New Roman"/>
          <w:szCs w:val="24"/>
        </w:rPr>
      </w:pPr>
    </w:p>
    <w:p w14:paraId="1F0ECBE1" w14:textId="77777777" w:rsidR="000D6744" w:rsidRDefault="000D6744" w:rsidP="000D67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August 2023</w:t>
      </w:r>
    </w:p>
    <w:p w14:paraId="2EAF59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4340E" w14:textId="77777777" w:rsidR="000D6744" w:rsidRDefault="000D6744" w:rsidP="009139A6">
      <w:r>
        <w:separator/>
      </w:r>
    </w:p>
  </w:endnote>
  <w:endnote w:type="continuationSeparator" w:id="0">
    <w:p w14:paraId="564A50EC" w14:textId="77777777" w:rsidR="000D6744" w:rsidRDefault="000D67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DD8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CEE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C2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60716" w14:textId="77777777" w:rsidR="000D6744" w:rsidRDefault="000D6744" w:rsidP="009139A6">
      <w:r>
        <w:separator/>
      </w:r>
    </w:p>
  </w:footnote>
  <w:footnote w:type="continuationSeparator" w:id="0">
    <w:p w14:paraId="5B91AE07" w14:textId="77777777" w:rsidR="000D6744" w:rsidRDefault="000D67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17A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77A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B21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44"/>
    <w:rsid w:val="000666E0"/>
    <w:rsid w:val="000D674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34E6A"/>
  <w15:chartTrackingRefBased/>
  <w15:docId w15:val="{F2D84F0E-30E6-4B09-A410-D0B6105C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2023-08-07T20:56:00Z</dcterms:created>
  <dcterms:modified xsi:type="dcterms:W3CDTF">2023-08-07T20:57:00Z</dcterms:modified>
</cp:coreProperties>
</file>