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44F3" w14:textId="77777777" w:rsidR="009A2840" w:rsidRDefault="00E578DE" w:rsidP="009A28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GILLINGHAM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 w:rsidR="009A2840">
        <w:rPr>
          <w:rFonts w:cs="Times New Roman"/>
          <w:szCs w:val="24"/>
        </w:rPr>
        <w:t>(</w:t>
      </w:r>
      <w:proofErr w:type="gramEnd"/>
      <w:r w:rsidR="009A2840">
        <w:rPr>
          <w:rFonts w:cs="Times New Roman"/>
          <w:szCs w:val="24"/>
        </w:rPr>
        <w:t>fl.1438)</w:t>
      </w:r>
    </w:p>
    <w:p w14:paraId="41F01869" w14:textId="1F607E88" w:rsidR="009A2840" w:rsidRDefault="009A2840" w:rsidP="009A28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Latoner</w:t>
      </w:r>
      <w:proofErr w:type="spellEnd"/>
      <w:r>
        <w:rPr>
          <w:rFonts w:cs="Times New Roman"/>
          <w:szCs w:val="24"/>
        </w:rPr>
        <w:t>.</w:t>
      </w:r>
    </w:p>
    <w:p w14:paraId="32E550D5" w14:textId="77777777" w:rsidR="009A2840" w:rsidRDefault="009A2840" w:rsidP="009A2840">
      <w:pPr>
        <w:pStyle w:val="NoSpacing"/>
        <w:rPr>
          <w:rFonts w:cs="Times New Roman"/>
          <w:szCs w:val="24"/>
        </w:rPr>
      </w:pPr>
    </w:p>
    <w:p w14:paraId="225AC94E" w14:textId="77777777" w:rsidR="009A2840" w:rsidRDefault="009A2840" w:rsidP="009A2840">
      <w:pPr>
        <w:pStyle w:val="NoSpacing"/>
        <w:rPr>
          <w:rFonts w:cs="Times New Roman"/>
          <w:szCs w:val="24"/>
        </w:rPr>
      </w:pPr>
    </w:p>
    <w:p w14:paraId="0FE98B95" w14:textId="77777777" w:rsidR="009A2840" w:rsidRDefault="009A2840" w:rsidP="009A28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Jul.</w:t>
      </w: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 xml:space="preserve">He was one of those to whom Thomas Passh of London, </w:t>
      </w:r>
      <w:proofErr w:type="spellStart"/>
      <w:r>
        <w:rPr>
          <w:rFonts w:cs="Times New Roman"/>
          <w:szCs w:val="24"/>
        </w:rPr>
        <w:t>latoner</w:t>
      </w:r>
      <w:proofErr w:type="spellEnd"/>
      <w:r>
        <w:rPr>
          <w:rFonts w:cs="Times New Roman"/>
          <w:szCs w:val="24"/>
        </w:rPr>
        <w:t>(q.v.),</w:t>
      </w:r>
    </w:p>
    <w:p w14:paraId="0D9C893B" w14:textId="77777777" w:rsidR="009A2840" w:rsidRDefault="009A2840" w:rsidP="009A28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49495574" w14:textId="77777777" w:rsidR="009A2840" w:rsidRDefault="009A2840" w:rsidP="009A2840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.160)</w:t>
      </w:r>
    </w:p>
    <w:p w14:paraId="1D6025C0" w14:textId="77777777" w:rsidR="009A2840" w:rsidRDefault="009A2840" w:rsidP="009A2840">
      <w:pPr>
        <w:pStyle w:val="NoSpacing"/>
        <w:rPr>
          <w:rFonts w:cs="Times New Roman"/>
          <w:szCs w:val="24"/>
        </w:rPr>
      </w:pPr>
    </w:p>
    <w:p w14:paraId="0C94EBBA" w14:textId="77777777" w:rsidR="009A2840" w:rsidRDefault="009A2840" w:rsidP="009A2840">
      <w:pPr>
        <w:pStyle w:val="NoSpacing"/>
        <w:rPr>
          <w:rFonts w:cs="Times New Roman"/>
          <w:szCs w:val="24"/>
        </w:rPr>
      </w:pPr>
    </w:p>
    <w:p w14:paraId="48240228" w14:textId="77777777" w:rsidR="009A2840" w:rsidRDefault="009A2840" w:rsidP="009A28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2023</w:t>
      </w:r>
    </w:p>
    <w:p w14:paraId="701B12A1" w14:textId="28738C3A" w:rsidR="00E578DE" w:rsidRPr="00E578DE" w:rsidRDefault="00E578DE" w:rsidP="00E578DE">
      <w:pPr>
        <w:pStyle w:val="NoSpacing"/>
        <w:rPr>
          <w:rFonts w:cs="Times New Roman"/>
          <w:szCs w:val="24"/>
        </w:rPr>
      </w:pPr>
    </w:p>
    <w:p w14:paraId="3BE59AB3" w14:textId="1D3739EB" w:rsidR="00E578DE" w:rsidRPr="00E578DE" w:rsidRDefault="00E578DE" w:rsidP="00E578DE">
      <w:pPr>
        <w:pStyle w:val="NoSpacing"/>
        <w:rPr>
          <w:rFonts w:cs="Times New Roman"/>
          <w:szCs w:val="24"/>
        </w:rPr>
      </w:pPr>
    </w:p>
    <w:p w14:paraId="7A5448AF" w14:textId="6E0112D2" w:rsidR="00E578DE" w:rsidRPr="00E578DE" w:rsidRDefault="00E578DE" w:rsidP="009139A6">
      <w:pPr>
        <w:pStyle w:val="NoSpacing"/>
        <w:rPr>
          <w:rFonts w:cs="Times New Roman"/>
          <w:szCs w:val="24"/>
        </w:rPr>
      </w:pPr>
    </w:p>
    <w:sectPr w:rsidR="00E578DE" w:rsidRPr="00E578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C5B70" w14:textId="77777777" w:rsidR="00E578DE" w:rsidRDefault="00E578DE" w:rsidP="009139A6">
      <w:r>
        <w:separator/>
      </w:r>
    </w:p>
  </w:endnote>
  <w:endnote w:type="continuationSeparator" w:id="0">
    <w:p w14:paraId="420D93D3" w14:textId="77777777" w:rsidR="00E578DE" w:rsidRDefault="00E578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50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32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F42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55FA" w14:textId="77777777" w:rsidR="00E578DE" w:rsidRDefault="00E578DE" w:rsidP="009139A6">
      <w:r>
        <w:separator/>
      </w:r>
    </w:p>
  </w:footnote>
  <w:footnote w:type="continuationSeparator" w:id="0">
    <w:p w14:paraId="6294F0F9" w14:textId="77777777" w:rsidR="00E578DE" w:rsidRDefault="00E578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F6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06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A62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DE"/>
    <w:rsid w:val="000666E0"/>
    <w:rsid w:val="002510B7"/>
    <w:rsid w:val="005C130B"/>
    <w:rsid w:val="00826F5C"/>
    <w:rsid w:val="008470A5"/>
    <w:rsid w:val="009139A6"/>
    <w:rsid w:val="009448BB"/>
    <w:rsid w:val="00947624"/>
    <w:rsid w:val="009A2840"/>
    <w:rsid w:val="00A3176C"/>
    <w:rsid w:val="00AE65F8"/>
    <w:rsid w:val="00BA00AB"/>
    <w:rsid w:val="00CB4ED9"/>
    <w:rsid w:val="00E578D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69982"/>
  <w15:chartTrackingRefBased/>
  <w15:docId w15:val="{D3A47F34-2F44-40F6-A733-7EE240BF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2023-09-15T17:46:00Z</dcterms:created>
  <dcterms:modified xsi:type="dcterms:W3CDTF">2023-09-15T19:09:00Z</dcterms:modified>
</cp:coreProperties>
</file>