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FD9F" w14:textId="77777777" w:rsidR="008819D1" w:rsidRDefault="008819D1" w:rsidP="008819D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GILLHAM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39EFB52C" w14:textId="77777777" w:rsidR="008819D1" w:rsidRDefault="008819D1" w:rsidP="00881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3C062EED" w14:textId="77777777" w:rsidR="008819D1" w:rsidRDefault="008819D1" w:rsidP="008819D1">
      <w:pPr>
        <w:pStyle w:val="NoSpacing"/>
        <w:rPr>
          <w:rFonts w:cs="Times New Roman"/>
          <w:szCs w:val="24"/>
        </w:rPr>
      </w:pPr>
    </w:p>
    <w:p w14:paraId="5443210C" w14:textId="77777777" w:rsidR="008819D1" w:rsidRDefault="008819D1" w:rsidP="008819D1">
      <w:pPr>
        <w:pStyle w:val="NoSpacing"/>
        <w:rPr>
          <w:rFonts w:cs="Times New Roman"/>
          <w:szCs w:val="24"/>
        </w:rPr>
      </w:pPr>
    </w:p>
    <w:p w14:paraId="2E57B93B" w14:textId="77777777" w:rsidR="008819D1" w:rsidRDefault="008819D1" w:rsidP="00881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</w:t>
      </w: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was elected a Constable of Billingsgate Ward.</w:t>
      </w:r>
    </w:p>
    <w:p w14:paraId="7669C72D" w14:textId="77777777" w:rsidR="008819D1" w:rsidRDefault="008819D1" w:rsidP="008819D1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30AF2C5" w14:textId="77777777" w:rsidR="008819D1" w:rsidRDefault="008819D1" w:rsidP="008819D1">
      <w:pPr>
        <w:pStyle w:val="NoSpacing"/>
        <w:ind w:left="1440" w:firstLine="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p.545)</w:t>
      </w:r>
    </w:p>
    <w:p w14:paraId="66105F48" w14:textId="77777777" w:rsidR="008819D1" w:rsidRDefault="008819D1" w:rsidP="008819D1">
      <w:pPr>
        <w:pStyle w:val="NoSpacing"/>
        <w:rPr>
          <w:rFonts w:eastAsia="Times New Roman" w:cs="Times New Roman"/>
          <w:szCs w:val="24"/>
        </w:rPr>
      </w:pPr>
    </w:p>
    <w:p w14:paraId="1D2446B1" w14:textId="77777777" w:rsidR="008819D1" w:rsidRDefault="008819D1" w:rsidP="008819D1">
      <w:pPr>
        <w:pStyle w:val="NoSpacing"/>
        <w:rPr>
          <w:rFonts w:eastAsia="Times New Roman" w:cs="Times New Roman"/>
          <w:szCs w:val="24"/>
        </w:rPr>
      </w:pPr>
    </w:p>
    <w:p w14:paraId="13B8BF9B" w14:textId="77777777" w:rsidR="008819D1" w:rsidRDefault="008819D1" w:rsidP="008819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March 2023</w:t>
      </w:r>
    </w:p>
    <w:p w14:paraId="21D7A3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6AA95" w14:textId="77777777" w:rsidR="008819D1" w:rsidRDefault="008819D1" w:rsidP="009139A6">
      <w:r>
        <w:separator/>
      </w:r>
    </w:p>
  </w:endnote>
  <w:endnote w:type="continuationSeparator" w:id="0">
    <w:p w14:paraId="297F135A" w14:textId="77777777" w:rsidR="008819D1" w:rsidRDefault="008819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DD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5E5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DE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850E6" w14:textId="77777777" w:rsidR="008819D1" w:rsidRDefault="008819D1" w:rsidP="009139A6">
      <w:r>
        <w:separator/>
      </w:r>
    </w:p>
  </w:footnote>
  <w:footnote w:type="continuationSeparator" w:id="0">
    <w:p w14:paraId="02071898" w14:textId="77777777" w:rsidR="008819D1" w:rsidRDefault="008819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32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74D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58F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D1"/>
    <w:rsid w:val="000666E0"/>
    <w:rsid w:val="002510B7"/>
    <w:rsid w:val="005C130B"/>
    <w:rsid w:val="00826F5C"/>
    <w:rsid w:val="008819D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8C118"/>
  <w15:chartTrackingRefBased/>
  <w15:docId w15:val="{CFEAFB24-68FF-4425-BDAD-57AFE36A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2023-03-05T19:30:00Z</dcterms:created>
  <dcterms:modified xsi:type="dcterms:W3CDTF">2023-03-05T19:30:00Z</dcterms:modified>
</cp:coreProperties>
</file>