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6F1CD" w14:textId="3DA1C79F" w:rsidR="00BA00AB" w:rsidRDefault="00AE1A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GILLEY</w:t>
      </w:r>
      <w:r>
        <w:rPr>
          <w:rFonts w:cs="Times New Roman"/>
          <w:szCs w:val="24"/>
        </w:rPr>
        <w:t xml:space="preserve">      (fl.1494)</w:t>
      </w:r>
    </w:p>
    <w:p w14:paraId="3596834F" w14:textId="725DC851" w:rsidR="00AE1A09" w:rsidRDefault="00AE1A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6BF41190" w14:textId="77777777" w:rsidR="00AE1A09" w:rsidRDefault="00AE1A09" w:rsidP="009139A6">
      <w:pPr>
        <w:pStyle w:val="NoSpacing"/>
        <w:rPr>
          <w:rFonts w:cs="Times New Roman"/>
          <w:szCs w:val="24"/>
        </w:rPr>
      </w:pPr>
    </w:p>
    <w:p w14:paraId="3AFC14F2" w14:textId="77777777" w:rsidR="00AE1A09" w:rsidRDefault="00AE1A09" w:rsidP="009139A6">
      <w:pPr>
        <w:pStyle w:val="NoSpacing"/>
        <w:rPr>
          <w:rFonts w:cs="Times New Roman"/>
          <w:szCs w:val="24"/>
        </w:rPr>
      </w:pPr>
    </w:p>
    <w:p w14:paraId="1AA635D1" w14:textId="603A5DF9" w:rsidR="00AE1A09" w:rsidRDefault="00AE1A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Sep.1494</w:t>
      </w:r>
      <w:r>
        <w:rPr>
          <w:rFonts w:cs="Times New Roman"/>
          <w:szCs w:val="24"/>
        </w:rPr>
        <w:tab/>
        <w:t>He made his Will.</w:t>
      </w:r>
    </w:p>
    <w:p w14:paraId="78FA9A65" w14:textId="5D783F5E" w:rsidR="00AE1A09" w:rsidRDefault="00AE1A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11/10/231)</w:t>
      </w:r>
    </w:p>
    <w:p w14:paraId="233BCDB7" w14:textId="77777777" w:rsidR="00AE1A09" w:rsidRDefault="00AE1A09" w:rsidP="009139A6">
      <w:pPr>
        <w:pStyle w:val="NoSpacing"/>
        <w:rPr>
          <w:rFonts w:cs="Times New Roman"/>
          <w:szCs w:val="24"/>
        </w:rPr>
      </w:pPr>
    </w:p>
    <w:p w14:paraId="34045A23" w14:textId="77777777" w:rsidR="00AE1A09" w:rsidRDefault="00AE1A09" w:rsidP="009139A6">
      <w:pPr>
        <w:pStyle w:val="NoSpacing"/>
        <w:rPr>
          <w:rFonts w:cs="Times New Roman"/>
          <w:szCs w:val="24"/>
        </w:rPr>
      </w:pPr>
    </w:p>
    <w:p w14:paraId="53FEFCCF" w14:textId="29BA1207" w:rsidR="00AE1A09" w:rsidRPr="00AE1A09" w:rsidRDefault="00AE1A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November 2023</w:t>
      </w:r>
    </w:p>
    <w:sectPr w:rsidR="00AE1A09" w:rsidRPr="00AE1A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BD4B2" w14:textId="77777777" w:rsidR="00AE1A09" w:rsidRDefault="00AE1A09" w:rsidP="009139A6">
      <w:r>
        <w:separator/>
      </w:r>
    </w:p>
  </w:endnote>
  <w:endnote w:type="continuationSeparator" w:id="0">
    <w:p w14:paraId="5204DED6" w14:textId="77777777" w:rsidR="00AE1A09" w:rsidRDefault="00AE1A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45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22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0B9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7040A" w14:textId="77777777" w:rsidR="00AE1A09" w:rsidRDefault="00AE1A09" w:rsidP="009139A6">
      <w:r>
        <w:separator/>
      </w:r>
    </w:p>
  </w:footnote>
  <w:footnote w:type="continuationSeparator" w:id="0">
    <w:p w14:paraId="471BA27C" w14:textId="77777777" w:rsidR="00AE1A09" w:rsidRDefault="00AE1A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D17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D4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CBA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09"/>
    <w:rsid w:val="000666E0"/>
    <w:rsid w:val="002510B7"/>
    <w:rsid w:val="005C130B"/>
    <w:rsid w:val="00826F5C"/>
    <w:rsid w:val="009139A6"/>
    <w:rsid w:val="009448BB"/>
    <w:rsid w:val="00947624"/>
    <w:rsid w:val="00A3176C"/>
    <w:rsid w:val="00AE1A0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F9800"/>
  <w15:chartTrackingRefBased/>
  <w15:docId w15:val="{2CEA7585-6B4A-48E3-93FF-14C53C6E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2023-11-18T21:50:00Z</dcterms:created>
  <dcterms:modified xsi:type="dcterms:W3CDTF">2023-11-18T21:54:00Z</dcterms:modified>
</cp:coreProperties>
</file>