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66081" w14:textId="77777777" w:rsidR="00660FFD" w:rsidRDefault="00660FFD" w:rsidP="00660F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GILLET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2BF121BC" w14:textId="77777777" w:rsidR="00660FFD" w:rsidRDefault="00660FFD" w:rsidP="00660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A80036" w14:textId="77777777" w:rsidR="00660FFD" w:rsidRDefault="00660FFD" w:rsidP="00660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1D0C6E" w14:textId="77777777" w:rsidR="00660FFD" w:rsidRDefault="00660FFD" w:rsidP="00660F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on Dorchester, Dorset.</w:t>
      </w:r>
    </w:p>
    <w:p w14:paraId="5972B89E" w14:textId="77777777" w:rsidR="00660FFD" w:rsidRDefault="00660FFD" w:rsidP="00660F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Chalcote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1216B61" w14:textId="77777777" w:rsidR="00660FFD" w:rsidRDefault="00660FFD" w:rsidP="00660FFD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2123E2" w14:textId="77777777" w:rsidR="00660FFD" w:rsidRDefault="00660FFD" w:rsidP="00660FFD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p.5)</w:t>
      </w:r>
    </w:p>
    <w:p w14:paraId="046A5F0F" w14:textId="77777777" w:rsidR="00660FFD" w:rsidRDefault="00660FFD" w:rsidP="00660FF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FCD80A3" w14:textId="77777777" w:rsidR="00660FFD" w:rsidRDefault="00660FFD" w:rsidP="00660FF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9CCE448" w14:textId="77777777" w:rsidR="00660FFD" w:rsidRDefault="00660FFD" w:rsidP="00660F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 June 2021</w:t>
      </w:r>
    </w:p>
    <w:p w14:paraId="07735BD0" w14:textId="145E4366" w:rsidR="00BA00AB" w:rsidRPr="00660FF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60F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E6552" w14:textId="77777777" w:rsidR="00660FFD" w:rsidRDefault="00660FFD" w:rsidP="009139A6">
      <w:r>
        <w:separator/>
      </w:r>
    </w:p>
  </w:endnote>
  <w:endnote w:type="continuationSeparator" w:id="0">
    <w:p w14:paraId="4A80D4FF" w14:textId="77777777" w:rsidR="00660FFD" w:rsidRDefault="00660F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161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7EF9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C75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5E532" w14:textId="77777777" w:rsidR="00660FFD" w:rsidRDefault="00660FFD" w:rsidP="009139A6">
      <w:r>
        <w:separator/>
      </w:r>
    </w:p>
  </w:footnote>
  <w:footnote w:type="continuationSeparator" w:id="0">
    <w:p w14:paraId="1A4B05A1" w14:textId="77777777" w:rsidR="00660FFD" w:rsidRDefault="00660F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5FC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A64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88D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FD"/>
    <w:rsid w:val="000666E0"/>
    <w:rsid w:val="002510B7"/>
    <w:rsid w:val="005C130B"/>
    <w:rsid w:val="00660FF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65079"/>
  <w15:chartTrackingRefBased/>
  <w15:docId w15:val="{B7CD3B57-4433-45EA-94CB-8B850E05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1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2021-06-14T20:50:00Z</dcterms:created>
  <dcterms:modified xsi:type="dcterms:W3CDTF">2021-06-14T20:51:00Z</dcterms:modified>
</cp:coreProperties>
</file>