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GILLESSON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Babraham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Cambridgeshire, into lands of the late Sir Edmund Pole(q.v.).</w:t>
      </w:r>
    </w:p>
    <w:p w:rsid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21-298)</w:t>
      </w:r>
    </w:p>
    <w:p w:rsid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C15A3" w:rsidRDefault="007C15A3" w:rsidP="007C15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sectPr w:rsidR="006B2F86" w:rsidRPr="007C15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5A3" w:rsidRDefault="007C15A3" w:rsidP="00E71FC3">
      <w:pPr>
        <w:spacing w:after="0" w:line="240" w:lineRule="auto"/>
      </w:pPr>
      <w:r>
        <w:separator/>
      </w:r>
    </w:p>
  </w:endnote>
  <w:endnote w:type="continuationSeparator" w:id="0">
    <w:p w:rsidR="007C15A3" w:rsidRDefault="007C15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5A3" w:rsidRDefault="007C15A3" w:rsidP="00E71FC3">
      <w:pPr>
        <w:spacing w:after="0" w:line="240" w:lineRule="auto"/>
      </w:pPr>
      <w:r>
        <w:separator/>
      </w:r>
    </w:p>
  </w:footnote>
  <w:footnote w:type="continuationSeparator" w:id="0">
    <w:p w:rsidR="007C15A3" w:rsidRDefault="007C15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A3"/>
    <w:rsid w:val="007C15A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3DFB1"/>
  <w15:chartTrackingRefBased/>
  <w15:docId w15:val="{C1DE38F2-952A-4042-A785-F9047148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2016-03-01T22:26:00Z</dcterms:created>
  <dcterms:modified xsi:type="dcterms:W3CDTF">2016-03-01T22:28:00Z</dcterms:modified>
</cp:coreProperties>
</file>