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GILLESON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Brimington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Chesterfield into </w:t>
      </w: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Sir Philip Darcy(q.v.).</w:t>
      </w: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21-355)</w:t>
      </w: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DCB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DCB" w:rsidRPr="00DE7E71" w:rsidRDefault="00405DCB" w:rsidP="0040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</w:p>
    <w:p w:rsidR="006B2F86" w:rsidRPr="00405DCB" w:rsidRDefault="00405D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405D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DCB" w:rsidRDefault="00405DCB" w:rsidP="00E71FC3">
      <w:pPr>
        <w:spacing w:after="0" w:line="240" w:lineRule="auto"/>
      </w:pPr>
      <w:r>
        <w:separator/>
      </w:r>
    </w:p>
  </w:endnote>
  <w:endnote w:type="continuationSeparator" w:id="0">
    <w:p w:rsidR="00405DCB" w:rsidRDefault="00405D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DCB" w:rsidRDefault="00405DCB" w:rsidP="00E71FC3">
      <w:pPr>
        <w:spacing w:after="0" w:line="240" w:lineRule="auto"/>
      </w:pPr>
      <w:r>
        <w:separator/>
      </w:r>
    </w:p>
  </w:footnote>
  <w:footnote w:type="continuationSeparator" w:id="0">
    <w:p w:rsidR="00405DCB" w:rsidRDefault="00405D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CB"/>
    <w:rsid w:val="00405D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FE936"/>
  <w15:chartTrackingRefBased/>
  <w15:docId w15:val="{25630768-18C4-44D9-88D9-643DA3C8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2016-04-10T18:39:00Z</dcterms:created>
  <dcterms:modified xsi:type="dcterms:W3CDTF">2016-04-10T18:41:00Z</dcterms:modified>
</cp:coreProperties>
</file>