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7FE1B" w14:textId="77777777" w:rsidR="001D382D" w:rsidRDefault="001D382D" w:rsidP="001D3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GILLE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14:paraId="456C47D2" w14:textId="6A683E7A" w:rsidR="001D382D" w:rsidRDefault="001D382D" w:rsidP="001D3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EA09F1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660C2059" w14:textId="77777777" w:rsidR="001D382D" w:rsidRDefault="001D382D" w:rsidP="001D3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41E719" w14:textId="77777777" w:rsidR="001D382D" w:rsidRDefault="001D382D" w:rsidP="001D3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4B9215" w14:textId="77777777" w:rsidR="001D382D" w:rsidRDefault="001D382D" w:rsidP="001D3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became apprenticed to John Monde, cutler(q.v.).</w:t>
      </w:r>
    </w:p>
    <w:p w14:paraId="67300DF6" w14:textId="77777777" w:rsidR="001D382D" w:rsidRDefault="001D382D" w:rsidP="001D3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39948A82" w14:textId="77777777" w:rsidR="001D382D" w:rsidRDefault="001D382D" w:rsidP="001D3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926589" w14:textId="77777777" w:rsidR="001D382D" w:rsidRDefault="001D382D" w:rsidP="001D38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4DF71D" w14:textId="77777777" w:rsidR="001D382D" w:rsidRDefault="001D382D" w:rsidP="001D3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2022</w:t>
      </w:r>
    </w:p>
    <w:p w14:paraId="6E9F600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0F09E" w14:textId="77777777" w:rsidR="001277D4" w:rsidRDefault="001277D4" w:rsidP="009139A6">
      <w:r>
        <w:separator/>
      </w:r>
    </w:p>
  </w:endnote>
  <w:endnote w:type="continuationSeparator" w:id="0">
    <w:p w14:paraId="5840A2D2" w14:textId="77777777" w:rsidR="001277D4" w:rsidRDefault="001277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6F4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7CE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854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84CFF" w14:textId="77777777" w:rsidR="001277D4" w:rsidRDefault="001277D4" w:rsidP="009139A6">
      <w:r>
        <w:separator/>
      </w:r>
    </w:p>
  </w:footnote>
  <w:footnote w:type="continuationSeparator" w:id="0">
    <w:p w14:paraId="6F53E8FC" w14:textId="77777777" w:rsidR="001277D4" w:rsidRDefault="001277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8CC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868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563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2D"/>
    <w:rsid w:val="000666E0"/>
    <w:rsid w:val="001277D4"/>
    <w:rsid w:val="001D382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09F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BD734"/>
  <w15:chartTrackingRefBased/>
  <w15:docId w15:val="{AF000CDF-D578-457F-845B-2EFE3040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2022-04-18T19:35:00Z</dcterms:created>
  <dcterms:modified xsi:type="dcterms:W3CDTF">2023-03-10T09:47:00Z</dcterms:modified>
</cp:coreProperties>
</file>