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39E" w:rsidRDefault="00BB739E" w:rsidP="00BB73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GILLE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BB739E" w:rsidRDefault="00BB739E" w:rsidP="00BB73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739E" w:rsidRDefault="00BB739E" w:rsidP="00BB73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739E" w:rsidRDefault="00BB739E" w:rsidP="00BB73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Jan.1420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Aylesbury,</w:t>
      </w:r>
    </w:p>
    <w:p w:rsidR="00BB739E" w:rsidRDefault="00BB739E" w:rsidP="00BB73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Buckinghamshire, into lands of the late Edward Courtenay, 3</w:t>
      </w:r>
      <w:r w:rsidRPr="00ED0B31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Earl of</w:t>
      </w:r>
    </w:p>
    <w:p w:rsidR="00BB739E" w:rsidRDefault="00BB739E" w:rsidP="00BB73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Devon(q.v.).</w:t>
      </w:r>
    </w:p>
    <w:p w:rsidR="00BB739E" w:rsidRDefault="00BB739E" w:rsidP="00BB73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21-346)</w:t>
      </w:r>
    </w:p>
    <w:p w:rsidR="00BB739E" w:rsidRDefault="00BB739E" w:rsidP="00BB73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739E" w:rsidRDefault="00BB739E" w:rsidP="00BB73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739E" w:rsidRPr="00ED0B31" w:rsidRDefault="00BB739E" w:rsidP="00BB73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April 2016</w:t>
      </w:r>
    </w:p>
    <w:p w:rsidR="006B2F86" w:rsidRPr="00BB739E" w:rsidRDefault="00BB739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BB739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39E" w:rsidRDefault="00BB739E" w:rsidP="00E71FC3">
      <w:pPr>
        <w:spacing w:after="0" w:line="240" w:lineRule="auto"/>
      </w:pPr>
      <w:r>
        <w:separator/>
      </w:r>
    </w:p>
  </w:endnote>
  <w:endnote w:type="continuationSeparator" w:id="0">
    <w:p w:rsidR="00BB739E" w:rsidRDefault="00BB739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39E" w:rsidRDefault="00BB739E" w:rsidP="00E71FC3">
      <w:pPr>
        <w:spacing w:after="0" w:line="240" w:lineRule="auto"/>
      </w:pPr>
      <w:r>
        <w:separator/>
      </w:r>
    </w:p>
  </w:footnote>
  <w:footnote w:type="continuationSeparator" w:id="0">
    <w:p w:rsidR="00BB739E" w:rsidRDefault="00BB739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39E"/>
    <w:rsid w:val="00AB52E8"/>
    <w:rsid w:val="00B16D3F"/>
    <w:rsid w:val="00BB739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BBB4A"/>
  <w15:chartTrackingRefBased/>
  <w15:docId w15:val="{74D29B41-997B-4850-AE0A-19BA7DC89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2016-04-06T21:10:00Z</dcterms:created>
  <dcterms:modified xsi:type="dcterms:W3CDTF">2016-04-06T21:10:00Z</dcterms:modified>
</cp:coreProperties>
</file>