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CFC5D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GILLE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F0A21FF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Netherton, Worcestershire. Husbandman.</w:t>
      </w:r>
    </w:p>
    <w:p w14:paraId="52C725E7" w14:textId="77777777" w:rsidR="006C16F9" w:rsidRDefault="006C16F9" w:rsidP="006C16F9">
      <w:pPr>
        <w:pStyle w:val="NoSpacing"/>
        <w:rPr>
          <w:rFonts w:cs="Times New Roman"/>
          <w:szCs w:val="24"/>
        </w:rPr>
      </w:pPr>
    </w:p>
    <w:p w14:paraId="3D05E8D5" w14:textId="77777777" w:rsidR="006C16F9" w:rsidRDefault="006C16F9" w:rsidP="006C16F9">
      <w:pPr>
        <w:pStyle w:val="NoSpacing"/>
        <w:rPr>
          <w:rFonts w:cs="Times New Roman"/>
          <w:szCs w:val="24"/>
        </w:rPr>
      </w:pPr>
    </w:p>
    <w:p w14:paraId="26C20C05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Richard Hull, Vicar of Poppleton(q.v.), bought a plaint of debt against </w:t>
      </w:r>
    </w:p>
    <w:p w14:paraId="7D53F115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eight others.</w:t>
      </w:r>
    </w:p>
    <w:p w14:paraId="1854A798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137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02AE3A87" w14:textId="77777777" w:rsidR="006C16F9" w:rsidRDefault="006C16F9" w:rsidP="006C16F9">
      <w:pPr>
        <w:pStyle w:val="NoSpacing"/>
        <w:rPr>
          <w:rFonts w:cs="Times New Roman"/>
          <w:szCs w:val="24"/>
        </w:rPr>
      </w:pPr>
    </w:p>
    <w:p w14:paraId="71080B61" w14:textId="77777777" w:rsidR="006C16F9" w:rsidRDefault="006C16F9" w:rsidP="006C16F9">
      <w:pPr>
        <w:pStyle w:val="NoSpacing"/>
        <w:rPr>
          <w:rFonts w:cs="Times New Roman"/>
          <w:szCs w:val="24"/>
        </w:rPr>
      </w:pPr>
    </w:p>
    <w:p w14:paraId="5CA98D3D" w14:textId="77777777" w:rsidR="006C16F9" w:rsidRDefault="006C16F9" w:rsidP="006C1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2024</w:t>
      </w:r>
    </w:p>
    <w:p w14:paraId="0A221F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4EBED" w14:textId="77777777" w:rsidR="006C16F9" w:rsidRDefault="006C16F9" w:rsidP="009139A6">
      <w:r>
        <w:separator/>
      </w:r>
    </w:p>
  </w:endnote>
  <w:endnote w:type="continuationSeparator" w:id="0">
    <w:p w14:paraId="3A7E88E8" w14:textId="77777777" w:rsidR="006C16F9" w:rsidRDefault="006C16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70A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628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752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AA3DC" w14:textId="77777777" w:rsidR="006C16F9" w:rsidRDefault="006C16F9" w:rsidP="009139A6">
      <w:r>
        <w:separator/>
      </w:r>
    </w:p>
  </w:footnote>
  <w:footnote w:type="continuationSeparator" w:id="0">
    <w:p w14:paraId="421EE925" w14:textId="77777777" w:rsidR="006C16F9" w:rsidRDefault="006C16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EDC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F9C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946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F9"/>
    <w:rsid w:val="000666E0"/>
    <w:rsid w:val="002510B7"/>
    <w:rsid w:val="00270799"/>
    <w:rsid w:val="005C130B"/>
    <w:rsid w:val="006C16F9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C39E"/>
  <w15:chartTrackingRefBased/>
  <w15:docId w15:val="{BEE709EB-18C5-46EF-B741-BC60FA15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16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2024-11-12T20:38:00Z</dcterms:created>
  <dcterms:modified xsi:type="dcterms:W3CDTF">2024-11-12T20:39:00Z</dcterms:modified>
</cp:coreProperties>
</file>