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CE16C" w14:textId="77777777" w:rsidR="00722AD6" w:rsidRDefault="00722AD6" w:rsidP="00722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6A50B690" w14:textId="77777777" w:rsidR="00722AD6" w:rsidRDefault="00722AD6" w:rsidP="00722AD6">
      <w:pPr>
        <w:pStyle w:val="NoSpacing"/>
        <w:rPr>
          <w:rFonts w:cs="Times New Roman"/>
          <w:szCs w:val="24"/>
        </w:rPr>
      </w:pPr>
    </w:p>
    <w:p w14:paraId="35789358" w14:textId="77777777" w:rsidR="00722AD6" w:rsidRDefault="00722AD6" w:rsidP="00722AD6">
      <w:pPr>
        <w:pStyle w:val="NoSpacing"/>
        <w:rPr>
          <w:rFonts w:cs="Times New Roman"/>
          <w:szCs w:val="24"/>
        </w:rPr>
      </w:pPr>
    </w:p>
    <w:p w14:paraId="6DB9796C" w14:textId="77777777" w:rsidR="00722AD6" w:rsidRDefault="00722AD6" w:rsidP="00722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7F7417FF" w14:textId="77777777" w:rsidR="00722AD6" w:rsidRDefault="00722AD6" w:rsidP="00722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Saymore</w:t>
      </w:r>
      <w:proofErr w:type="spellEnd"/>
      <w:r>
        <w:rPr>
          <w:rFonts w:cs="Times New Roman"/>
          <w:szCs w:val="24"/>
        </w:rPr>
        <w:t xml:space="preserve"> of Pery(q.v.).</w:t>
      </w:r>
    </w:p>
    <w:p w14:paraId="23C983E8" w14:textId="77777777" w:rsidR="00722AD6" w:rsidRDefault="00722AD6" w:rsidP="00722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4180E">
          <w:rPr>
            <w:rStyle w:val="Hyperlink"/>
            <w:rFonts w:cs="Times New Roman"/>
            <w:szCs w:val="24"/>
          </w:rPr>
          <w:t>https://inquisitionspostmortem.ac.uk/view/inquisition/25-224/</w:t>
        </w:r>
      </w:hyperlink>
      <w:r>
        <w:rPr>
          <w:rFonts w:cs="Times New Roman"/>
          <w:szCs w:val="24"/>
        </w:rPr>
        <w:t xml:space="preserve"> )</w:t>
      </w:r>
    </w:p>
    <w:p w14:paraId="04D60EE9" w14:textId="77777777" w:rsidR="00722AD6" w:rsidRDefault="00722AD6" w:rsidP="00722AD6">
      <w:pPr>
        <w:pStyle w:val="NoSpacing"/>
        <w:rPr>
          <w:rFonts w:cs="Times New Roman"/>
          <w:szCs w:val="24"/>
        </w:rPr>
      </w:pPr>
    </w:p>
    <w:p w14:paraId="2306B9E4" w14:textId="77777777" w:rsidR="00722AD6" w:rsidRDefault="00722AD6" w:rsidP="00722AD6">
      <w:pPr>
        <w:pStyle w:val="NoSpacing"/>
        <w:rPr>
          <w:rFonts w:cs="Times New Roman"/>
          <w:szCs w:val="24"/>
        </w:rPr>
      </w:pPr>
    </w:p>
    <w:p w14:paraId="541630F9" w14:textId="77777777" w:rsidR="00722AD6" w:rsidRDefault="00722AD6" w:rsidP="00722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47C205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256ED" w14:textId="77777777" w:rsidR="00722AD6" w:rsidRDefault="00722AD6" w:rsidP="009139A6">
      <w:r>
        <w:separator/>
      </w:r>
    </w:p>
  </w:endnote>
  <w:endnote w:type="continuationSeparator" w:id="0">
    <w:p w14:paraId="3480A4FB" w14:textId="77777777" w:rsidR="00722AD6" w:rsidRDefault="00722A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EB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91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3F5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D2D6B" w14:textId="77777777" w:rsidR="00722AD6" w:rsidRDefault="00722AD6" w:rsidP="009139A6">
      <w:r>
        <w:separator/>
      </w:r>
    </w:p>
  </w:footnote>
  <w:footnote w:type="continuationSeparator" w:id="0">
    <w:p w14:paraId="1DE8DAB5" w14:textId="77777777" w:rsidR="00722AD6" w:rsidRDefault="00722A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EA1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62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0C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D6"/>
    <w:rsid w:val="000666E0"/>
    <w:rsid w:val="002510B7"/>
    <w:rsid w:val="00270799"/>
    <w:rsid w:val="005C130B"/>
    <w:rsid w:val="00722AD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DAA3"/>
  <w15:chartTrackingRefBased/>
  <w15:docId w15:val="{F69DAEEF-9D1F-429E-A6A7-CCB44875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2A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2024-04-18T19:39:00Z</dcterms:created>
  <dcterms:modified xsi:type="dcterms:W3CDTF">2024-04-18T19:39:00Z</dcterms:modified>
</cp:coreProperties>
</file>