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E95" w:rsidRDefault="00304E95" w:rsidP="00304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304E95" w:rsidRDefault="00304E95" w:rsidP="00304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04E95" w:rsidRDefault="00304E95" w:rsidP="00304E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4E95" w:rsidRDefault="00304E95" w:rsidP="00304E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4E95" w:rsidRDefault="00304E95" w:rsidP="00304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Ottery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304E95" w:rsidRDefault="00304E95" w:rsidP="00304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p.92)</w:t>
      </w:r>
    </w:p>
    <w:p w:rsidR="00304E95" w:rsidRDefault="00304E95" w:rsidP="00304E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4E95" w:rsidRDefault="00304E95" w:rsidP="00304E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04E95" w:rsidRDefault="00304E95" w:rsidP="00304E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  <w:bookmarkStart w:id="0" w:name="_GoBack"/>
      <w:bookmarkEnd w:id="0"/>
    </w:p>
    <w:sectPr w:rsidR="006B2F86" w:rsidRPr="00304E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E95" w:rsidRDefault="00304E95" w:rsidP="00E71FC3">
      <w:pPr>
        <w:spacing w:after="0" w:line="240" w:lineRule="auto"/>
      </w:pPr>
      <w:r>
        <w:separator/>
      </w:r>
    </w:p>
  </w:endnote>
  <w:endnote w:type="continuationSeparator" w:id="0">
    <w:p w:rsidR="00304E95" w:rsidRDefault="00304E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E95" w:rsidRDefault="00304E95" w:rsidP="00E71FC3">
      <w:pPr>
        <w:spacing w:after="0" w:line="240" w:lineRule="auto"/>
      </w:pPr>
      <w:r>
        <w:separator/>
      </w:r>
    </w:p>
  </w:footnote>
  <w:footnote w:type="continuationSeparator" w:id="0">
    <w:p w:rsidR="00304E95" w:rsidRDefault="00304E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E95"/>
    <w:rsid w:val="00304E9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FDC96"/>
  <w15:chartTrackingRefBased/>
  <w15:docId w15:val="{B7AC7F0D-A59A-4DAB-8086-0AB47064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2016-03-02T20:29:00Z</dcterms:created>
  <dcterms:modified xsi:type="dcterms:W3CDTF">2016-03-02T20:29:00Z</dcterms:modified>
</cp:coreProperties>
</file>