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B5E42" w14:textId="77777777" w:rsidR="0054319A" w:rsidRDefault="0054319A" w:rsidP="005431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GILLE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778BB7E8" w14:textId="77777777" w:rsidR="0054319A" w:rsidRDefault="0054319A" w:rsidP="005431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Blean, Kent.</w:t>
      </w:r>
    </w:p>
    <w:p w14:paraId="461B3D60" w14:textId="77777777" w:rsidR="0054319A" w:rsidRDefault="0054319A" w:rsidP="0054319A">
      <w:pPr>
        <w:pStyle w:val="NoSpacing"/>
        <w:rPr>
          <w:rFonts w:cs="Times New Roman"/>
          <w:szCs w:val="24"/>
        </w:rPr>
      </w:pPr>
    </w:p>
    <w:p w14:paraId="1E0E7168" w14:textId="77777777" w:rsidR="0054319A" w:rsidRDefault="0054319A" w:rsidP="0054319A">
      <w:pPr>
        <w:pStyle w:val="NoSpacing"/>
        <w:rPr>
          <w:rFonts w:cs="Times New Roman"/>
          <w:szCs w:val="24"/>
        </w:rPr>
      </w:pPr>
    </w:p>
    <w:p w14:paraId="2B215AFB" w14:textId="77777777" w:rsidR="0054319A" w:rsidRDefault="0054319A" w:rsidP="005431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became the Vicar. He left office later in the year.</w:t>
      </w:r>
    </w:p>
    <w:p w14:paraId="39AC0B80" w14:textId="77777777" w:rsidR="0054319A" w:rsidRDefault="0054319A" w:rsidP="005431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(information from the display board in Blean Church)</w:t>
      </w:r>
    </w:p>
    <w:p w14:paraId="18420FCF" w14:textId="77777777" w:rsidR="0054319A" w:rsidRDefault="0054319A" w:rsidP="0054319A">
      <w:pPr>
        <w:pStyle w:val="NoSpacing"/>
        <w:rPr>
          <w:rFonts w:cs="Times New Roman"/>
          <w:szCs w:val="24"/>
        </w:rPr>
      </w:pPr>
    </w:p>
    <w:p w14:paraId="396537AA" w14:textId="77777777" w:rsidR="0054319A" w:rsidRDefault="0054319A" w:rsidP="0054319A">
      <w:pPr>
        <w:pStyle w:val="NoSpacing"/>
        <w:rPr>
          <w:rFonts w:cs="Times New Roman"/>
          <w:szCs w:val="24"/>
        </w:rPr>
      </w:pPr>
    </w:p>
    <w:p w14:paraId="7B1548D3" w14:textId="77777777" w:rsidR="0054319A" w:rsidRDefault="0054319A" w:rsidP="005431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680253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69C99" w14:textId="77777777" w:rsidR="0054319A" w:rsidRDefault="0054319A" w:rsidP="009139A6">
      <w:r>
        <w:separator/>
      </w:r>
    </w:p>
  </w:endnote>
  <w:endnote w:type="continuationSeparator" w:id="0">
    <w:p w14:paraId="0044283E" w14:textId="77777777" w:rsidR="0054319A" w:rsidRDefault="005431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F41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F0F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0A9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7C338" w14:textId="77777777" w:rsidR="0054319A" w:rsidRDefault="0054319A" w:rsidP="009139A6">
      <w:r>
        <w:separator/>
      </w:r>
    </w:p>
  </w:footnote>
  <w:footnote w:type="continuationSeparator" w:id="0">
    <w:p w14:paraId="58107B90" w14:textId="77777777" w:rsidR="0054319A" w:rsidRDefault="005431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38A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6B0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2E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9A"/>
    <w:rsid w:val="000666E0"/>
    <w:rsid w:val="002510B7"/>
    <w:rsid w:val="00270799"/>
    <w:rsid w:val="0054319A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2048"/>
  <w15:chartTrackingRefBased/>
  <w15:docId w15:val="{D8424855-9E5A-4882-96F7-8599C064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2024-12-18T19:31:00Z</dcterms:created>
  <dcterms:modified xsi:type="dcterms:W3CDTF">2024-12-18T19:31:00Z</dcterms:modified>
</cp:coreProperties>
</file>