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795" w:rsidRDefault="00B04795" w:rsidP="00B04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:rsidR="00B04795" w:rsidRDefault="00B04795" w:rsidP="00B04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B04795" w:rsidRDefault="00B04795" w:rsidP="00B047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4795" w:rsidRDefault="00B04795" w:rsidP="00B047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4795" w:rsidRDefault="00B04795" w:rsidP="00B04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Feb.1425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Shute, Devon.</w:t>
      </w:r>
    </w:p>
    <w:p w:rsidR="00B04795" w:rsidRDefault="00B04795" w:rsidP="00B04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 vol.4 p.91)</w:t>
      </w:r>
    </w:p>
    <w:p w:rsidR="00B04795" w:rsidRDefault="00B04795" w:rsidP="00B047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04795" w:rsidRDefault="00B04795" w:rsidP="00B047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04795" w:rsidRDefault="00B04795" w:rsidP="00B047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  <w:bookmarkStart w:id="0" w:name="_GoBack"/>
      <w:bookmarkEnd w:id="0"/>
    </w:p>
    <w:sectPr w:rsidR="006B2F86" w:rsidRPr="00B047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795" w:rsidRDefault="00B04795" w:rsidP="00E71FC3">
      <w:pPr>
        <w:spacing w:after="0" w:line="240" w:lineRule="auto"/>
      </w:pPr>
      <w:r>
        <w:separator/>
      </w:r>
    </w:p>
  </w:endnote>
  <w:endnote w:type="continuationSeparator" w:id="0">
    <w:p w:rsidR="00B04795" w:rsidRDefault="00B047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795" w:rsidRDefault="00B04795" w:rsidP="00E71FC3">
      <w:pPr>
        <w:spacing w:after="0" w:line="240" w:lineRule="auto"/>
      </w:pPr>
      <w:r>
        <w:separator/>
      </w:r>
    </w:p>
  </w:footnote>
  <w:footnote w:type="continuationSeparator" w:id="0">
    <w:p w:rsidR="00B04795" w:rsidRDefault="00B047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795"/>
    <w:rsid w:val="00AB52E8"/>
    <w:rsid w:val="00B04795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37C90"/>
  <w15:chartTrackingRefBased/>
  <w15:docId w15:val="{684406E7-02DA-4109-BF3A-F0A0E107F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2016-03-02T20:15:00Z</dcterms:created>
  <dcterms:modified xsi:type="dcterms:W3CDTF">2016-03-02T20:16:00Z</dcterms:modified>
</cp:coreProperties>
</file>