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16B74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GILLE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0444D56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Micheldever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579590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118D6E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A6B8E33" w14:textId="77777777" w:rsidR="00105F74" w:rsidRDefault="00105F74" w:rsidP="00105F74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Hampshire the moiety of the taxes of a fifteenth and a tenth which were granted to the King at the last Parliament.</w:t>
      </w:r>
    </w:p>
    <w:p w14:paraId="0B3B212F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7674B5DA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6716BB8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83E780A" w14:textId="77777777" w:rsidR="00105F74" w:rsidRDefault="00105F74" w:rsidP="00105F74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360132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AD0A8" w14:textId="77777777" w:rsidR="00105F74" w:rsidRDefault="00105F74" w:rsidP="009139A6">
      <w:r>
        <w:separator/>
      </w:r>
    </w:p>
  </w:endnote>
  <w:endnote w:type="continuationSeparator" w:id="0">
    <w:p w14:paraId="3B5DD9B9" w14:textId="77777777" w:rsidR="00105F74" w:rsidRDefault="00105F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6841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8B5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705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30B46" w14:textId="77777777" w:rsidR="00105F74" w:rsidRDefault="00105F74" w:rsidP="009139A6">
      <w:r>
        <w:separator/>
      </w:r>
    </w:p>
  </w:footnote>
  <w:footnote w:type="continuationSeparator" w:id="0">
    <w:p w14:paraId="3E847146" w14:textId="77777777" w:rsidR="00105F74" w:rsidRDefault="00105F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2F35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DAB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A02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F74"/>
    <w:rsid w:val="000666E0"/>
    <w:rsid w:val="00105F74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09F57"/>
  <w15:chartTrackingRefBased/>
  <w15:docId w15:val="{BF1923A2-1904-4733-843B-A86BBCD3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F7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2024-05-12T19:36:00Z</dcterms:created>
  <dcterms:modified xsi:type="dcterms:W3CDTF">2024-05-12T19:41:00Z</dcterms:modified>
</cp:coreProperties>
</file>