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87B7C" w14:textId="77777777" w:rsidR="006E6F56" w:rsidRDefault="006E6F56" w:rsidP="006E6F5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William GILL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fl.1480)</w:t>
      </w:r>
    </w:p>
    <w:p w14:paraId="09C613D9" w14:textId="77777777" w:rsidR="006E6F56" w:rsidRDefault="006E6F56" w:rsidP="006E6F5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Chipping </w:t>
      </w:r>
      <w:proofErr w:type="spellStart"/>
      <w:r>
        <w:rPr>
          <w:rFonts w:cs="Times New Roman"/>
          <w:szCs w:val="24"/>
          <w:lang w:val="en-GB"/>
        </w:rPr>
        <w:t>Torryton</w:t>
      </w:r>
      <w:proofErr w:type="spellEnd"/>
      <w:r>
        <w:rPr>
          <w:rFonts w:cs="Times New Roman"/>
          <w:szCs w:val="24"/>
          <w:lang w:val="en-GB"/>
        </w:rPr>
        <w:t>, Devon. Brasier.</w:t>
      </w:r>
    </w:p>
    <w:p w14:paraId="0EF43078" w14:textId="77777777" w:rsidR="006E6F56" w:rsidRDefault="006E6F56" w:rsidP="006E6F56">
      <w:pPr>
        <w:pStyle w:val="NoSpacing"/>
        <w:jc w:val="both"/>
        <w:rPr>
          <w:rFonts w:cs="Times New Roman"/>
          <w:szCs w:val="24"/>
          <w:lang w:val="en-GB"/>
        </w:rPr>
      </w:pPr>
    </w:p>
    <w:p w14:paraId="48F42DC1" w14:textId="77777777" w:rsidR="006E6F56" w:rsidRDefault="006E6F56" w:rsidP="006E6F56">
      <w:pPr>
        <w:pStyle w:val="NoSpacing"/>
        <w:jc w:val="both"/>
        <w:rPr>
          <w:rFonts w:cs="Times New Roman"/>
          <w:szCs w:val="24"/>
          <w:lang w:val="en-GB"/>
        </w:rPr>
      </w:pPr>
    </w:p>
    <w:p w14:paraId="5A8C2DDD" w14:textId="77777777" w:rsidR="006E6F56" w:rsidRDefault="006E6F56" w:rsidP="006E6F5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1480</w:t>
      </w:r>
      <w:r>
        <w:rPr>
          <w:rFonts w:cs="Times New Roman"/>
          <w:szCs w:val="24"/>
          <w:lang w:val="en-GB"/>
        </w:rPr>
        <w:tab/>
        <w:t xml:space="preserve">Ralph </w:t>
      </w:r>
      <w:proofErr w:type="spellStart"/>
      <w:r>
        <w:rPr>
          <w:rFonts w:cs="Times New Roman"/>
          <w:szCs w:val="24"/>
          <w:lang w:val="en-GB"/>
        </w:rPr>
        <w:t>Bere</w:t>
      </w:r>
      <w:proofErr w:type="spellEnd"/>
      <w:r>
        <w:rPr>
          <w:rFonts w:cs="Times New Roman"/>
          <w:szCs w:val="24"/>
          <w:lang w:val="en-GB"/>
        </w:rPr>
        <w:t xml:space="preserve"> of London, fishmonger(q.v.), brought a plaint of debt against him.</w:t>
      </w:r>
    </w:p>
    <w:p w14:paraId="4EC84E93" w14:textId="77777777" w:rsidR="006E6F56" w:rsidRDefault="006E6F56" w:rsidP="006E6F5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A26EB7">
          <w:rPr>
            <w:rStyle w:val="Hyperlink"/>
            <w:rFonts w:cs="Times New Roman"/>
            <w:szCs w:val="24"/>
            <w:lang w:val="en-GB"/>
          </w:rPr>
          <w:t>https://waalt.uh.edu/index.php/CP40/871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757B4EB1" w14:textId="77777777" w:rsidR="006E6F56" w:rsidRDefault="006E6F56" w:rsidP="006E6F56">
      <w:pPr>
        <w:pStyle w:val="NoSpacing"/>
        <w:jc w:val="both"/>
        <w:rPr>
          <w:rFonts w:cs="Times New Roman"/>
          <w:szCs w:val="24"/>
          <w:lang w:val="en-GB"/>
        </w:rPr>
      </w:pPr>
    </w:p>
    <w:p w14:paraId="1686CEB8" w14:textId="77777777" w:rsidR="006E6F56" w:rsidRDefault="006E6F56" w:rsidP="006E6F56">
      <w:pPr>
        <w:pStyle w:val="NoSpacing"/>
        <w:jc w:val="both"/>
        <w:rPr>
          <w:rFonts w:cs="Times New Roman"/>
          <w:szCs w:val="24"/>
          <w:lang w:val="en-GB"/>
        </w:rPr>
      </w:pPr>
    </w:p>
    <w:p w14:paraId="4CB52A68" w14:textId="77777777" w:rsidR="006E6F56" w:rsidRDefault="006E6F56" w:rsidP="006E6F56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28 January 2024</w:t>
      </w:r>
    </w:p>
    <w:p w14:paraId="0D3080A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22897" w14:textId="77777777" w:rsidR="006E6F56" w:rsidRDefault="006E6F56" w:rsidP="009139A6">
      <w:r>
        <w:separator/>
      </w:r>
    </w:p>
  </w:endnote>
  <w:endnote w:type="continuationSeparator" w:id="0">
    <w:p w14:paraId="19F9D0B5" w14:textId="77777777" w:rsidR="006E6F56" w:rsidRDefault="006E6F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E2E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375A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6E2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32B90" w14:textId="77777777" w:rsidR="006E6F56" w:rsidRDefault="006E6F56" w:rsidP="009139A6">
      <w:r>
        <w:separator/>
      </w:r>
    </w:p>
  </w:footnote>
  <w:footnote w:type="continuationSeparator" w:id="0">
    <w:p w14:paraId="7385AC77" w14:textId="77777777" w:rsidR="006E6F56" w:rsidRDefault="006E6F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0D5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297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3CA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F56"/>
    <w:rsid w:val="000666E0"/>
    <w:rsid w:val="002510B7"/>
    <w:rsid w:val="005C130B"/>
    <w:rsid w:val="006E6F5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F81A9"/>
  <w15:chartTrackingRefBased/>
  <w15:docId w15:val="{5B584A5C-59B1-4A15-8476-8E1042BE4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E6F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7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2024-01-28T15:38:00Z</dcterms:created>
  <dcterms:modified xsi:type="dcterms:W3CDTF">2024-01-28T15:39:00Z</dcterms:modified>
</cp:coreProperties>
</file>