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1AD09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GILL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5D18291B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02EDCDF3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28E48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196A67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Jan.1401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0B13C0C5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706C2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AF500" w14:textId="77777777" w:rsidR="0032478C" w:rsidRDefault="0032478C" w:rsidP="00324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1B5978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ACC30" w14:textId="77777777" w:rsidR="0032478C" w:rsidRDefault="0032478C" w:rsidP="009139A6">
      <w:r>
        <w:separator/>
      </w:r>
    </w:p>
  </w:endnote>
  <w:endnote w:type="continuationSeparator" w:id="0">
    <w:p w14:paraId="5F4391EC" w14:textId="77777777" w:rsidR="0032478C" w:rsidRDefault="00324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1E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FD6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10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E4DA" w14:textId="77777777" w:rsidR="0032478C" w:rsidRDefault="0032478C" w:rsidP="009139A6">
      <w:r>
        <w:separator/>
      </w:r>
    </w:p>
  </w:footnote>
  <w:footnote w:type="continuationSeparator" w:id="0">
    <w:p w14:paraId="0D98BA0D" w14:textId="77777777" w:rsidR="0032478C" w:rsidRDefault="00324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2C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52D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B3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8C"/>
    <w:rsid w:val="000666E0"/>
    <w:rsid w:val="002510B7"/>
    <w:rsid w:val="0032478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B937B"/>
  <w15:chartTrackingRefBased/>
  <w15:docId w15:val="{AECA69CC-4EF1-4A51-BDFB-378AE3C0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2021-04-19T13:14:00Z</dcterms:created>
  <dcterms:modified xsi:type="dcterms:W3CDTF">2021-04-19T13:15:00Z</dcterms:modified>
</cp:coreProperties>
</file>