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D6B60" w14:textId="77777777" w:rsidR="00E50925" w:rsidRDefault="00E50925" w:rsidP="00E50925">
      <w:pPr>
        <w:pStyle w:val="NoSpacing"/>
        <w:tabs>
          <w:tab w:val="left" w:pos="1440"/>
        </w:tabs>
        <w:jc w:val="both"/>
      </w:pPr>
      <w:r>
        <w:rPr>
          <w:u w:val="single"/>
        </w:rPr>
        <w:t>Robert GILL</w:t>
      </w:r>
      <w:r>
        <w:t xml:space="preserve">      (d.1483-4)</w:t>
      </w:r>
    </w:p>
    <w:p w14:paraId="25CD2648" w14:textId="77777777" w:rsidR="00E50925" w:rsidRDefault="00E50925" w:rsidP="00E50925">
      <w:pPr>
        <w:pStyle w:val="NoSpacing"/>
        <w:tabs>
          <w:tab w:val="left" w:pos="1440"/>
        </w:tabs>
        <w:jc w:val="both"/>
      </w:pPr>
      <w:r>
        <w:t>Vicar of East Retford, Nottinghamshire.</w:t>
      </w:r>
    </w:p>
    <w:p w14:paraId="4A425AEB" w14:textId="77777777" w:rsidR="00E50925" w:rsidRDefault="00E50925" w:rsidP="00E50925">
      <w:pPr>
        <w:pStyle w:val="NoSpacing"/>
        <w:tabs>
          <w:tab w:val="left" w:pos="1440"/>
        </w:tabs>
        <w:jc w:val="both"/>
      </w:pPr>
    </w:p>
    <w:p w14:paraId="6EA6BD23" w14:textId="77777777" w:rsidR="00E50925" w:rsidRDefault="00E50925" w:rsidP="00E50925">
      <w:pPr>
        <w:pStyle w:val="NoSpacing"/>
        <w:tabs>
          <w:tab w:val="left" w:pos="1440"/>
        </w:tabs>
        <w:jc w:val="both"/>
      </w:pPr>
    </w:p>
    <w:p w14:paraId="0DB2EAC5" w14:textId="77777777" w:rsidR="00E50925" w:rsidRDefault="00E50925" w:rsidP="00E50925">
      <w:pPr>
        <w:pStyle w:val="NoSpacing"/>
        <w:tabs>
          <w:tab w:val="left" w:pos="1440"/>
        </w:tabs>
        <w:jc w:val="both"/>
      </w:pPr>
      <w:r>
        <w:t>10 Jan.1484</w:t>
      </w:r>
      <w:r>
        <w:tab/>
        <w:t>Dead by.</w:t>
      </w:r>
    </w:p>
    <w:p w14:paraId="23E52F35" w14:textId="77777777" w:rsidR="00E50925" w:rsidRDefault="00E50925" w:rsidP="00E50925">
      <w:pPr>
        <w:pStyle w:val="NoSpacing"/>
      </w:pPr>
      <w:r>
        <w:tab/>
      </w:r>
      <w:r>
        <w:tab/>
        <w:t>(“The Register of Thomas Rotherham, Archbishop of York 1480-1500</w:t>
      </w:r>
    </w:p>
    <w:p w14:paraId="2A50BB1A" w14:textId="77777777" w:rsidR="00E50925" w:rsidRDefault="00E50925" w:rsidP="00E50925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p.41)</w:t>
      </w:r>
    </w:p>
    <w:p w14:paraId="7626ACC8" w14:textId="77777777" w:rsidR="00E50925" w:rsidRDefault="00E50925" w:rsidP="00E50925">
      <w:pPr>
        <w:pStyle w:val="NoSpacing"/>
        <w:tabs>
          <w:tab w:val="left" w:pos="1440"/>
        </w:tabs>
        <w:jc w:val="both"/>
      </w:pPr>
    </w:p>
    <w:p w14:paraId="44BF7AC7" w14:textId="77777777" w:rsidR="00E50925" w:rsidRDefault="00E50925" w:rsidP="00E50925">
      <w:pPr>
        <w:pStyle w:val="NoSpacing"/>
        <w:tabs>
          <w:tab w:val="left" w:pos="1440"/>
        </w:tabs>
        <w:jc w:val="both"/>
      </w:pPr>
    </w:p>
    <w:p w14:paraId="00D60388" w14:textId="77777777" w:rsidR="00E50925" w:rsidRDefault="00E50925" w:rsidP="00E50925">
      <w:pPr>
        <w:pStyle w:val="NoSpacing"/>
        <w:tabs>
          <w:tab w:val="left" w:pos="1440"/>
        </w:tabs>
        <w:jc w:val="both"/>
      </w:pPr>
      <w:r>
        <w:t>31 August 2019</w:t>
      </w:r>
    </w:p>
    <w:p w14:paraId="6FE2E6EB" w14:textId="77777777" w:rsidR="006B2F86" w:rsidRPr="00E71FC3" w:rsidRDefault="00E509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7C14F" w14:textId="77777777" w:rsidR="00E50925" w:rsidRDefault="00E50925" w:rsidP="00E71FC3">
      <w:pPr>
        <w:spacing w:after="0" w:line="240" w:lineRule="auto"/>
      </w:pPr>
      <w:r>
        <w:separator/>
      </w:r>
    </w:p>
  </w:endnote>
  <w:endnote w:type="continuationSeparator" w:id="0">
    <w:p w14:paraId="151F36F1" w14:textId="77777777" w:rsidR="00E50925" w:rsidRDefault="00E509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910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1C98B" w14:textId="77777777" w:rsidR="00E50925" w:rsidRDefault="00E50925" w:rsidP="00E71FC3">
      <w:pPr>
        <w:spacing w:after="0" w:line="240" w:lineRule="auto"/>
      </w:pPr>
      <w:r>
        <w:separator/>
      </w:r>
    </w:p>
  </w:footnote>
  <w:footnote w:type="continuationSeparator" w:id="0">
    <w:p w14:paraId="77172092" w14:textId="77777777" w:rsidR="00E50925" w:rsidRDefault="00E509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25"/>
    <w:rsid w:val="001A7C09"/>
    <w:rsid w:val="00577BD5"/>
    <w:rsid w:val="00656CBA"/>
    <w:rsid w:val="006A1F77"/>
    <w:rsid w:val="00733BE7"/>
    <w:rsid w:val="00AB52E8"/>
    <w:rsid w:val="00B16D3F"/>
    <w:rsid w:val="00BB41AC"/>
    <w:rsid w:val="00E509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81C84"/>
  <w15:chartTrackingRefBased/>
  <w15:docId w15:val="{B5DAA1C5-9494-4E33-AC2A-BA690F85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2019-09-12T19:26:00Z</dcterms:created>
  <dcterms:modified xsi:type="dcterms:W3CDTF">2019-09-12T19:27:00Z</dcterms:modified>
</cp:coreProperties>
</file>