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1B861" w14:textId="77777777" w:rsidR="00121E2E" w:rsidRDefault="00121E2E" w:rsidP="00121E2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GILL</w:t>
      </w:r>
      <w:r>
        <w:rPr>
          <w:rFonts w:cs="Times New Roman"/>
          <w:szCs w:val="24"/>
          <w:lang w:val="en-GB"/>
        </w:rPr>
        <w:t xml:space="preserve">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fl.1480)</w:t>
      </w:r>
    </w:p>
    <w:p w14:paraId="063B58E7" w14:textId="77777777" w:rsidR="00121E2E" w:rsidRDefault="00121E2E" w:rsidP="00121E2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of Chipping </w:t>
      </w:r>
      <w:proofErr w:type="spellStart"/>
      <w:r>
        <w:rPr>
          <w:rFonts w:cs="Times New Roman"/>
          <w:szCs w:val="24"/>
          <w:lang w:val="en-GB"/>
        </w:rPr>
        <w:t>Torryton</w:t>
      </w:r>
      <w:proofErr w:type="spellEnd"/>
      <w:r>
        <w:rPr>
          <w:rFonts w:cs="Times New Roman"/>
          <w:szCs w:val="24"/>
          <w:lang w:val="en-GB"/>
        </w:rPr>
        <w:t>, Devon. Brasier.</w:t>
      </w:r>
    </w:p>
    <w:p w14:paraId="2DCE4C78" w14:textId="77777777" w:rsidR="00121E2E" w:rsidRDefault="00121E2E" w:rsidP="00121E2E">
      <w:pPr>
        <w:pStyle w:val="NoSpacing"/>
        <w:jc w:val="both"/>
        <w:rPr>
          <w:rFonts w:cs="Times New Roman"/>
          <w:szCs w:val="24"/>
          <w:lang w:val="en-GB"/>
        </w:rPr>
      </w:pPr>
    </w:p>
    <w:p w14:paraId="5E58540F" w14:textId="77777777" w:rsidR="00121E2E" w:rsidRDefault="00121E2E" w:rsidP="00121E2E">
      <w:pPr>
        <w:pStyle w:val="NoSpacing"/>
        <w:jc w:val="both"/>
        <w:rPr>
          <w:rFonts w:cs="Times New Roman"/>
          <w:szCs w:val="24"/>
          <w:lang w:val="en-GB"/>
        </w:rPr>
      </w:pPr>
    </w:p>
    <w:p w14:paraId="7D9DB3B0" w14:textId="77777777" w:rsidR="00121E2E" w:rsidRDefault="00121E2E" w:rsidP="00121E2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1480</w:t>
      </w:r>
      <w:r>
        <w:rPr>
          <w:rFonts w:cs="Times New Roman"/>
          <w:szCs w:val="24"/>
          <w:lang w:val="en-GB"/>
        </w:rPr>
        <w:tab/>
        <w:t xml:space="preserve">Ralph </w:t>
      </w:r>
      <w:proofErr w:type="spellStart"/>
      <w:r>
        <w:rPr>
          <w:rFonts w:cs="Times New Roman"/>
          <w:szCs w:val="24"/>
          <w:lang w:val="en-GB"/>
        </w:rPr>
        <w:t>Bere</w:t>
      </w:r>
      <w:proofErr w:type="spellEnd"/>
      <w:r>
        <w:rPr>
          <w:rFonts w:cs="Times New Roman"/>
          <w:szCs w:val="24"/>
          <w:lang w:val="en-GB"/>
        </w:rPr>
        <w:t xml:space="preserve"> of London, fishmonger(q.v.), brought a plaint of debt against him,</w:t>
      </w:r>
    </w:p>
    <w:p w14:paraId="26036AE3" w14:textId="77777777" w:rsidR="00121E2E" w:rsidRDefault="00121E2E" w:rsidP="00121E2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John Parker of Cranborne, Dorset(q.v.), and John Penn of Shaftesbury(q.v.).</w:t>
      </w:r>
    </w:p>
    <w:p w14:paraId="6C285B5B" w14:textId="77777777" w:rsidR="00121E2E" w:rsidRDefault="00121E2E" w:rsidP="00121E2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A26EB7">
          <w:rPr>
            <w:rStyle w:val="Hyperlink"/>
            <w:rFonts w:cs="Times New Roman"/>
            <w:szCs w:val="24"/>
            <w:lang w:val="en-GB"/>
          </w:rPr>
          <w:t>https://waalt.uh.edu/index.php/CP40/871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6345AA8B" w14:textId="77777777" w:rsidR="00121E2E" w:rsidRDefault="00121E2E" w:rsidP="00121E2E">
      <w:pPr>
        <w:pStyle w:val="NoSpacing"/>
        <w:jc w:val="both"/>
        <w:rPr>
          <w:rFonts w:cs="Times New Roman"/>
          <w:szCs w:val="24"/>
          <w:lang w:val="en-GB"/>
        </w:rPr>
      </w:pPr>
    </w:p>
    <w:p w14:paraId="02AC7356" w14:textId="77777777" w:rsidR="00121E2E" w:rsidRDefault="00121E2E" w:rsidP="00121E2E">
      <w:pPr>
        <w:pStyle w:val="NoSpacing"/>
        <w:jc w:val="both"/>
        <w:rPr>
          <w:rFonts w:cs="Times New Roman"/>
          <w:szCs w:val="24"/>
          <w:lang w:val="en-GB"/>
        </w:rPr>
      </w:pPr>
    </w:p>
    <w:p w14:paraId="2CD15FBE" w14:textId="77777777" w:rsidR="00121E2E" w:rsidRDefault="00121E2E" w:rsidP="00121E2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28 January 2024</w:t>
      </w:r>
    </w:p>
    <w:p w14:paraId="5EAFCD5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2FF68" w14:textId="77777777" w:rsidR="00121E2E" w:rsidRDefault="00121E2E" w:rsidP="009139A6">
      <w:r>
        <w:separator/>
      </w:r>
    </w:p>
  </w:endnote>
  <w:endnote w:type="continuationSeparator" w:id="0">
    <w:p w14:paraId="341BB512" w14:textId="77777777" w:rsidR="00121E2E" w:rsidRDefault="00121E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034D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D45D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4DD2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267D5" w14:textId="77777777" w:rsidR="00121E2E" w:rsidRDefault="00121E2E" w:rsidP="009139A6">
      <w:r>
        <w:separator/>
      </w:r>
    </w:p>
  </w:footnote>
  <w:footnote w:type="continuationSeparator" w:id="0">
    <w:p w14:paraId="2E465B78" w14:textId="77777777" w:rsidR="00121E2E" w:rsidRDefault="00121E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8A5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6E86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482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E2E"/>
    <w:rsid w:val="000666E0"/>
    <w:rsid w:val="00121E2E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B7454"/>
  <w15:chartTrackingRefBased/>
  <w15:docId w15:val="{7A1D295D-0C77-4BE4-AA61-68C2200D9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21E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7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2024-01-28T15:37:00Z</dcterms:created>
  <dcterms:modified xsi:type="dcterms:W3CDTF">2024-01-28T15:37:00Z</dcterms:modified>
</cp:coreProperties>
</file>