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Ennerdale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13E2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D42C3" w:rsidRDefault="00AD42C3" w:rsidP="00AD42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  <w:bookmarkStart w:id="0" w:name="_GoBack"/>
      <w:bookmarkEnd w:id="0"/>
    </w:p>
    <w:sectPr w:rsidR="00DD5B8A" w:rsidRPr="00AD42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2C3" w:rsidRDefault="00AD42C3" w:rsidP="00564E3C">
      <w:pPr>
        <w:spacing w:after="0" w:line="240" w:lineRule="auto"/>
      </w:pPr>
      <w:r>
        <w:separator/>
      </w:r>
    </w:p>
  </w:endnote>
  <w:endnote w:type="continuationSeparator" w:id="0">
    <w:p w:rsidR="00AD42C3" w:rsidRDefault="00AD42C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42C3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2C3" w:rsidRDefault="00AD42C3" w:rsidP="00564E3C">
      <w:pPr>
        <w:spacing w:after="0" w:line="240" w:lineRule="auto"/>
      </w:pPr>
      <w:r>
        <w:separator/>
      </w:r>
    </w:p>
  </w:footnote>
  <w:footnote w:type="continuationSeparator" w:id="0">
    <w:p w:rsidR="00AD42C3" w:rsidRDefault="00AD42C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2C3"/>
    <w:rsid w:val="00372DC6"/>
    <w:rsid w:val="00564E3C"/>
    <w:rsid w:val="0064591D"/>
    <w:rsid w:val="00AD42C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AA30"/>
  <w15:chartTrackingRefBased/>
  <w15:docId w15:val="{82FC476F-0A8A-4D5E-8018-E5239F6F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D42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2015-10-25T22:08:00Z</dcterms:created>
  <dcterms:modified xsi:type="dcterms:W3CDTF">2015-10-25T22:09:00Z</dcterms:modified>
</cp:coreProperties>
</file>