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D317" w14:textId="77777777" w:rsidR="00B92B4A" w:rsidRDefault="00B92B4A" w:rsidP="00B92B4A">
      <w:pPr>
        <w:pStyle w:val="NoSpacing"/>
        <w:tabs>
          <w:tab w:val="left" w:pos="1515"/>
        </w:tabs>
      </w:pPr>
      <w:r>
        <w:rPr>
          <w:u w:val="single"/>
        </w:rPr>
        <w:t>John de GILIOT</w:t>
      </w:r>
      <w:r>
        <w:t xml:space="preserve">      (d.1404)</w:t>
      </w:r>
    </w:p>
    <w:p w14:paraId="727506AC" w14:textId="77777777" w:rsidR="00B92B4A" w:rsidRDefault="00B92B4A" w:rsidP="00B92B4A">
      <w:pPr>
        <w:pStyle w:val="NoSpacing"/>
        <w:tabs>
          <w:tab w:val="left" w:pos="1515"/>
        </w:tabs>
      </w:pPr>
      <w:r>
        <w:t>of York.</w:t>
      </w:r>
    </w:p>
    <w:p w14:paraId="0E8DF537" w14:textId="77777777" w:rsidR="00B92B4A" w:rsidRDefault="00B92B4A" w:rsidP="00B92B4A">
      <w:pPr>
        <w:pStyle w:val="NoSpacing"/>
        <w:tabs>
          <w:tab w:val="left" w:pos="1515"/>
        </w:tabs>
      </w:pPr>
    </w:p>
    <w:p w14:paraId="7704F4DA" w14:textId="77777777" w:rsidR="00B92B4A" w:rsidRDefault="00B92B4A" w:rsidP="00B92B4A">
      <w:pPr>
        <w:pStyle w:val="NoSpacing"/>
        <w:tabs>
          <w:tab w:val="left" w:pos="1515"/>
        </w:tabs>
      </w:pPr>
    </w:p>
    <w:p w14:paraId="1432400A" w14:textId="77777777" w:rsidR="00B92B4A" w:rsidRDefault="00B92B4A" w:rsidP="00B92B4A">
      <w:pPr>
        <w:pStyle w:val="NoSpacing"/>
        <w:tabs>
          <w:tab w:val="left" w:pos="1515"/>
        </w:tabs>
      </w:pPr>
      <w:r>
        <w:t xml:space="preserve">  8 Jan.1404</w:t>
      </w:r>
      <w:r>
        <w:tab/>
        <w:t>Administration of his property and possessions was granted.</w:t>
      </w:r>
    </w:p>
    <w:p w14:paraId="66CF8863" w14:textId="66D5C87C" w:rsidR="00B92B4A" w:rsidRDefault="00B92B4A" w:rsidP="00B92B4A">
      <w:pPr>
        <w:pStyle w:val="NoSpacing"/>
        <w:tabs>
          <w:tab w:val="left" w:pos="1515"/>
        </w:tabs>
      </w:pPr>
      <w:r>
        <w:tab/>
        <w:t>(W.Y.R. p.70)</w:t>
      </w:r>
    </w:p>
    <w:p w14:paraId="32793036" w14:textId="3D2992FD" w:rsidR="004A0FE3" w:rsidRDefault="004A0FE3" w:rsidP="00B92B4A">
      <w:pPr>
        <w:pStyle w:val="NoSpacing"/>
        <w:tabs>
          <w:tab w:val="left" w:pos="1515"/>
        </w:tabs>
      </w:pPr>
      <w:r>
        <w:t xml:space="preserve">           1404</w:t>
      </w:r>
      <w:r>
        <w:tab/>
        <w:t>Probate of his Will.</w:t>
      </w:r>
    </w:p>
    <w:p w14:paraId="7EF8C97A" w14:textId="62AA1462" w:rsidR="004A0FE3" w:rsidRDefault="004A0FE3" w:rsidP="00B92B4A">
      <w:pPr>
        <w:pStyle w:val="NoSpacing"/>
        <w:tabs>
          <w:tab w:val="left" w:pos="1515"/>
        </w:tabs>
      </w:pPr>
      <w:r>
        <w:tab/>
        <w:t>(York Medieval Probate Index, 1267-1500)</w:t>
      </w:r>
    </w:p>
    <w:p w14:paraId="42B0261E" w14:textId="77777777" w:rsidR="00B92B4A" w:rsidRDefault="00B92B4A" w:rsidP="00B92B4A">
      <w:pPr>
        <w:pStyle w:val="NoSpacing"/>
        <w:tabs>
          <w:tab w:val="left" w:pos="1515"/>
        </w:tabs>
      </w:pPr>
    </w:p>
    <w:p w14:paraId="7AB312CE" w14:textId="77777777" w:rsidR="00B92B4A" w:rsidRDefault="00B92B4A" w:rsidP="00B92B4A">
      <w:pPr>
        <w:pStyle w:val="NoSpacing"/>
        <w:tabs>
          <w:tab w:val="left" w:pos="1515"/>
        </w:tabs>
      </w:pPr>
    </w:p>
    <w:p w14:paraId="42E554BC" w14:textId="31DCD7DB" w:rsidR="00B92B4A" w:rsidRDefault="00B92B4A" w:rsidP="00B92B4A">
      <w:pPr>
        <w:pStyle w:val="NoSpacing"/>
        <w:tabs>
          <w:tab w:val="left" w:pos="1515"/>
        </w:tabs>
      </w:pPr>
      <w:r>
        <w:t>4 January 2017</w:t>
      </w:r>
    </w:p>
    <w:p w14:paraId="0051C7C0" w14:textId="20B1F1EC" w:rsidR="004A0FE3" w:rsidRDefault="004A0FE3" w:rsidP="00B92B4A">
      <w:pPr>
        <w:pStyle w:val="NoSpacing"/>
        <w:tabs>
          <w:tab w:val="left" w:pos="1515"/>
        </w:tabs>
      </w:pPr>
      <w:r>
        <w:t>24 May 2022</w:t>
      </w:r>
    </w:p>
    <w:p w14:paraId="72F07959" w14:textId="77777777" w:rsidR="006B2F86" w:rsidRPr="00E71FC3" w:rsidRDefault="004A0FE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B6082" w14:textId="77777777" w:rsidR="00B92B4A" w:rsidRDefault="00B92B4A" w:rsidP="00E71FC3">
      <w:pPr>
        <w:spacing w:after="0" w:line="240" w:lineRule="auto"/>
      </w:pPr>
      <w:r>
        <w:separator/>
      </w:r>
    </w:p>
  </w:endnote>
  <w:endnote w:type="continuationSeparator" w:id="0">
    <w:p w14:paraId="187FE677" w14:textId="77777777" w:rsidR="00B92B4A" w:rsidRDefault="00B92B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25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C4F5C" w14:textId="77777777" w:rsidR="00B92B4A" w:rsidRDefault="00B92B4A" w:rsidP="00E71FC3">
      <w:pPr>
        <w:spacing w:after="0" w:line="240" w:lineRule="auto"/>
      </w:pPr>
      <w:r>
        <w:separator/>
      </w:r>
    </w:p>
  </w:footnote>
  <w:footnote w:type="continuationSeparator" w:id="0">
    <w:p w14:paraId="1CE3D89C" w14:textId="77777777" w:rsidR="00B92B4A" w:rsidRDefault="00B92B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B4A"/>
    <w:rsid w:val="001A7C09"/>
    <w:rsid w:val="004A0FE3"/>
    <w:rsid w:val="00577BD5"/>
    <w:rsid w:val="00656CBA"/>
    <w:rsid w:val="006A1F77"/>
    <w:rsid w:val="00733BE7"/>
    <w:rsid w:val="00AB52E8"/>
    <w:rsid w:val="00B16D3F"/>
    <w:rsid w:val="00B92B4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14947"/>
  <w15:chartTrackingRefBased/>
  <w15:docId w15:val="{F312A516-81C8-4A74-8D30-59079C4A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2017-04-14T21:00:00Z</dcterms:created>
  <dcterms:modified xsi:type="dcterms:W3CDTF">2022-05-24T07:25:00Z</dcterms:modified>
</cp:coreProperties>
</file>