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GILFORTH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Apr.1414</w:t>
      </w:r>
      <w:r>
        <w:rPr>
          <w:rFonts w:ascii="Times New Roman" w:hAnsi="Times New Roman" w:cs="Times New Roman"/>
          <w:sz w:val="24"/>
          <w:szCs w:val="24"/>
        </w:rPr>
        <w:tab/>
        <w:t>He was a witness when William Tart, Rector of Whickham(q.v.),</w:t>
      </w: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enfeoffed Robert de Massham(q.v.) and his wife, Agnes(q.v.), of the manor</w:t>
      </w: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Gybsette with water and fulling mills. At Gibsett.</w:t>
      </w: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933BD">
          <w:rPr>
            <w:rStyle w:val="Hyperlink"/>
            <w:rFonts w:ascii="Times New Roman" w:hAnsi="Times New Roman" w:cs="Times New Roman"/>
            <w:sz w:val="24"/>
            <w:szCs w:val="24"/>
          </w:rPr>
          <w:t>www.durhamrecordoffice.org.uk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ref.D/St/D5/1/14)</w:t>
      </w: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2B29" w:rsidRDefault="00F02B29" w:rsidP="00F02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B29" w:rsidRDefault="00F02B29" w:rsidP="00564E3C">
      <w:pPr>
        <w:spacing w:after="0" w:line="240" w:lineRule="auto"/>
      </w:pPr>
      <w:r>
        <w:separator/>
      </w:r>
    </w:p>
  </w:endnote>
  <w:endnote w:type="continuationSeparator" w:id="0">
    <w:p w:rsidR="00F02B29" w:rsidRDefault="00F02B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2B29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B29" w:rsidRDefault="00F02B29" w:rsidP="00564E3C">
      <w:pPr>
        <w:spacing w:after="0" w:line="240" w:lineRule="auto"/>
      </w:pPr>
      <w:r>
        <w:separator/>
      </w:r>
    </w:p>
  </w:footnote>
  <w:footnote w:type="continuationSeparator" w:id="0">
    <w:p w:rsidR="00F02B29" w:rsidRDefault="00F02B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29"/>
    <w:rsid w:val="00372DC6"/>
    <w:rsid w:val="00564E3C"/>
    <w:rsid w:val="0064591D"/>
    <w:rsid w:val="00DD5B8A"/>
    <w:rsid w:val="00EB41B8"/>
    <w:rsid w:val="00F02B29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CD6BA-F815-4146-8347-C2FE4442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02B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urhamrecordoffice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2015-10-29T18:14:00Z</dcterms:created>
  <dcterms:modified xsi:type="dcterms:W3CDTF">2015-10-29T18:15:00Z</dcterms:modified>
</cp:coreProperties>
</file>