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EE7F5" w14:textId="77777777" w:rsidR="008B1969" w:rsidRDefault="008B1969" w:rsidP="008B19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GILFORD</w:t>
      </w:r>
      <w:r>
        <w:rPr>
          <w:rFonts w:ascii="Times New Roman" w:hAnsi="Times New Roman" w:cs="Times New Roman"/>
        </w:rPr>
        <w:t xml:space="preserve">      (fl.1484)</w:t>
      </w:r>
    </w:p>
    <w:p w14:paraId="0C159805" w14:textId="77777777" w:rsidR="008B1969" w:rsidRDefault="008B1969" w:rsidP="008B19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Rolvenden, Kent. Esquire.</w:t>
      </w:r>
    </w:p>
    <w:p w14:paraId="3375AE84" w14:textId="77777777" w:rsidR="008B1969" w:rsidRDefault="008B1969" w:rsidP="008B1969">
      <w:pPr>
        <w:rPr>
          <w:rFonts w:ascii="Times New Roman" w:hAnsi="Times New Roman" w:cs="Times New Roman"/>
        </w:rPr>
      </w:pPr>
    </w:p>
    <w:p w14:paraId="44B4C85B" w14:textId="41F3D93A" w:rsidR="008B1969" w:rsidRDefault="008B1969" w:rsidP="008B1969">
      <w:pPr>
        <w:rPr>
          <w:rFonts w:ascii="Times New Roman" w:hAnsi="Times New Roman" w:cs="Times New Roman"/>
        </w:rPr>
      </w:pPr>
    </w:p>
    <w:p w14:paraId="5C3A5307" w14:textId="77777777" w:rsidR="008D3E65" w:rsidRDefault="008D3E65" w:rsidP="008D3E65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Thomas Hill of London, Alderman(q.v.), brought a plaint of debt against him,</w:t>
      </w:r>
    </w:p>
    <w:p w14:paraId="44902B6E" w14:textId="77777777" w:rsidR="008D3E65" w:rsidRDefault="008D3E65" w:rsidP="008D3E65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John Barrowe of Frittenden(q.v.) and Thomas Badcok of </w:t>
      </w:r>
    </w:p>
    <w:p w14:paraId="69DEE669" w14:textId="77777777" w:rsidR="008D3E65" w:rsidRDefault="008D3E65" w:rsidP="008D3E65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Staplehurst(q.v.).</w:t>
      </w:r>
    </w:p>
    <w:p w14:paraId="42E16707" w14:textId="03571E38" w:rsidR="008D3E65" w:rsidRPr="008D3E65" w:rsidRDefault="008D3E65" w:rsidP="008D3E65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5A73DB">
        <w:rPr>
          <w:rFonts w:eastAsia="Calibri"/>
        </w:rPr>
        <w:t>(</w:t>
      </w:r>
      <w:r>
        <w:rPr>
          <w:rFonts w:eastAsia="Calibri"/>
        </w:rPr>
        <w:t xml:space="preserve"> </w:t>
      </w:r>
      <w:hyperlink r:id="rId6" w:history="1">
        <w:r w:rsidRPr="001A73A8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6677330F" w14:textId="77777777" w:rsidR="008B1969" w:rsidRDefault="008B1969" w:rsidP="008B19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Hill of London, grocer(q.v.), brought a plaint of debt against him</w:t>
      </w:r>
    </w:p>
    <w:p w14:paraId="05EEA4CA" w14:textId="77777777" w:rsidR="008B1969" w:rsidRDefault="008B1969" w:rsidP="008B19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Thomas Badcok of Staplehurst(q.v.).</w:t>
      </w:r>
    </w:p>
    <w:p w14:paraId="2F3480CC" w14:textId="77777777" w:rsidR="008B1969" w:rsidRDefault="008B1969" w:rsidP="008B19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C3DDA6B" w14:textId="77777777" w:rsidR="008B1969" w:rsidRDefault="008B1969" w:rsidP="008B1969">
      <w:pPr>
        <w:rPr>
          <w:rFonts w:ascii="Times New Roman" w:hAnsi="Times New Roman" w:cs="Times New Roman"/>
        </w:rPr>
      </w:pPr>
    </w:p>
    <w:p w14:paraId="3BF0F936" w14:textId="77777777" w:rsidR="008B1969" w:rsidRDefault="008B1969" w:rsidP="008B1969">
      <w:pPr>
        <w:rPr>
          <w:rFonts w:ascii="Times New Roman" w:hAnsi="Times New Roman" w:cs="Times New Roman"/>
        </w:rPr>
      </w:pPr>
    </w:p>
    <w:p w14:paraId="26956B41" w14:textId="402F0BC2" w:rsidR="008B1969" w:rsidRDefault="008B1969" w:rsidP="008B19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January 2018</w:t>
      </w:r>
    </w:p>
    <w:p w14:paraId="67E2DAE7" w14:textId="743E8DB6" w:rsidR="008D3E65" w:rsidRDefault="008D3E65" w:rsidP="008B19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July 2021</w:t>
      </w:r>
    </w:p>
    <w:p w14:paraId="4D405FE6" w14:textId="77777777" w:rsidR="006B2F86" w:rsidRPr="00E71FC3" w:rsidRDefault="008D3E65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A2238F" w14:textId="77777777" w:rsidR="008B1969" w:rsidRDefault="008B1969" w:rsidP="00E71FC3">
      <w:r>
        <w:separator/>
      </w:r>
    </w:p>
  </w:endnote>
  <w:endnote w:type="continuationSeparator" w:id="0">
    <w:p w14:paraId="21595F12" w14:textId="77777777" w:rsidR="008B1969" w:rsidRDefault="008B196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9A0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BD8BE" w14:textId="77777777" w:rsidR="008B1969" w:rsidRDefault="008B1969" w:rsidP="00E71FC3">
      <w:r>
        <w:separator/>
      </w:r>
    </w:p>
  </w:footnote>
  <w:footnote w:type="continuationSeparator" w:id="0">
    <w:p w14:paraId="65DBDED5" w14:textId="77777777" w:rsidR="008B1969" w:rsidRDefault="008B196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969"/>
    <w:rsid w:val="001A7C09"/>
    <w:rsid w:val="00577BD5"/>
    <w:rsid w:val="00656CBA"/>
    <w:rsid w:val="006A1F77"/>
    <w:rsid w:val="00733BE7"/>
    <w:rsid w:val="008B1969"/>
    <w:rsid w:val="008D3E6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91368"/>
  <w15:chartTrackingRefBased/>
  <w15:docId w15:val="{CBF8FF1A-B560-4221-B419-29E85FE6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96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B19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2018-02-02T20:44:00Z</dcterms:created>
  <dcterms:modified xsi:type="dcterms:W3CDTF">2021-07-13T09:26:00Z</dcterms:modified>
</cp:coreProperties>
</file>