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E8502" w14:textId="77777777" w:rsidR="006D738B" w:rsidRDefault="006D738B" w:rsidP="006D7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GILFORD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fl.1493)</w:t>
      </w:r>
    </w:p>
    <w:p w14:paraId="01514D76" w14:textId="77777777" w:rsidR="006D738B" w:rsidRDefault="006D738B" w:rsidP="006D7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Tenterden</w:t>
      </w:r>
      <w:proofErr w:type="spellEnd"/>
      <w:r>
        <w:rPr>
          <w:rFonts w:cs="Times New Roman"/>
          <w:szCs w:val="24"/>
        </w:rPr>
        <w:t>, Kent.</w:t>
      </w:r>
    </w:p>
    <w:p w14:paraId="27155008" w14:textId="77777777" w:rsidR="006D738B" w:rsidRDefault="006D738B" w:rsidP="006D738B">
      <w:pPr>
        <w:pStyle w:val="NoSpacing"/>
        <w:rPr>
          <w:rFonts w:cs="Times New Roman"/>
          <w:szCs w:val="24"/>
        </w:rPr>
      </w:pPr>
    </w:p>
    <w:p w14:paraId="77AC042B" w14:textId="77777777" w:rsidR="006D738B" w:rsidRDefault="006D738B" w:rsidP="006D738B">
      <w:pPr>
        <w:pStyle w:val="NoSpacing"/>
        <w:rPr>
          <w:rFonts w:cs="Times New Roman"/>
          <w:szCs w:val="24"/>
        </w:rPr>
      </w:pPr>
    </w:p>
    <w:p w14:paraId="1D28D2FB" w14:textId="77777777" w:rsidR="006D738B" w:rsidRDefault="006D738B" w:rsidP="006D7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Aug.1493</w:t>
      </w:r>
      <w:r>
        <w:rPr>
          <w:rFonts w:cs="Times New Roman"/>
          <w:szCs w:val="24"/>
        </w:rPr>
        <w:tab/>
        <w:t>He made his Will.</w:t>
      </w:r>
    </w:p>
    <w:p w14:paraId="4232B1E3" w14:textId="77777777" w:rsidR="006D738B" w:rsidRDefault="006D738B" w:rsidP="006D7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2DDF2EFA" w14:textId="77777777" w:rsidR="006D738B" w:rsidRDefault="006D738B" w:rsidP="006D738B">
      <w:pPr>
        <w:pStyle w:val="NoSpacing"/>
        <w:rPr>
          <w:rFonts w:cs="Times New Roman"/>
          <w:szCs w:val="24"/>
        </w:rPr>
      </w:pPr>
    </w:p>
    <w:p w14:paraId="6619FAAB" w14:textId="77777777" w:rsidR="006D738B" w:rsidRDefault="006D738B" w:rsidP="006D738B">
      <w:pPr>
        <w:pStyle w:val="NoSpacing"/>
        <w:rPr>
          <w:rFonts w:cs="Times New Roman"/>
          <w:szCs w:val="24"/>
        </w:rPr>
      </w:pPr>
    </w:p>
    <w:p w14:paraId="0DB267C3" w14:textId="77777777" w:rsidR="006D738B" w:rsidRDefault="006D738B" w:rsidP="006D7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September 2022</w:t>
      </w:r>
    </w:p>
    <w:p w14:paraId="2B0C10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A9637" w14:textId="77777777" w:rsidR="006D738B" w:rsidRDefault="006D738B" w:rsidP="009139A6">
      <w:r>
        <w:separator/>
      </w:r>
    </w:p>
  </w:endnote>
  <w:endnote w:type="continuationSeparator" w:id="0">
    <w:p w14:paraId="4E514397" w14:textId="77777777" w:rsidR="006D738B" w:rsidRDefault="006D73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AC6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FB35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C0D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B05A5" w14:textId="77777777" w:rsidR="006D738B" w:rsidRDefault="006D738B" w:rsidP="009139A6">
      <w:r>
        <w:separator/>
      </w:r>
    </w:p>
  </w:footnote>
  <w:footnote w:type="continuationSeparator" w:id="0">
    <w:p w14:paraId="43CDC409" w14:textId="77777777" w:rsidR="006D738B" w:rsidRDefault="006D73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514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AC6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04B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38B"/>
    <w:rsid w:val="000666E0"/>
    <w:rsid w:val="002510B7"/>
    <w:rsid w:val="005C130B"/>
    <w:rsid w:val="006D738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F5D86"/>
  <w15:chartTrackingRefBased/>
  <w15:docId w15:val="{EA62DAD2-973F-4688-A40A-628F69C9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D73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2023-02-16T22:11:00Z</dcterms:created>
  <dcterms:modified xsi:type="dcterms:W3CDTF">2023-02-16T22:12:00Z</dcterms:modified>
</cp:coreProperties>
</file>