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6033A" w14:textId="77777777" w:rsidR="0022374E" w:rsidRDefault="0022374E" w:rsidP="00223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GILES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2246BB2A" w14:textId="77777777" w:rsidR="0022374E" w:rsidRDefault="0022374E" w:rsidP="00223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Bromley, Kent.</w:t>
      </w:r>
    </w:p>
    <w:p w14:paraId="0E86EDBD" w14:textId="77777777" w:rsidR="0022374E" w:rsidRDefault="0022374E" w:rsidP="0022374E">
      <w:pPr>
        <w:pStyle w:val="NoSpacing"/>
        <w:rPr>
          <w:rFonts w:cs="Times New Roman"/>
          <w:szCs w:val="24"/>
        </w:rPr>
      </w:pPr>
    </w:p>
    <w:p w14:paraId="695B16F7" w14:textId="77777777" w:rsidR="0022374E" w:rsidRDefault="0022374E" w:rsidP="0022374E">
      <w:pPr>
        <w:pStyle w:val="NoSpacing"/>
        <w:rPr>
          <w:rFonts w:cs="Times New Roman"/>
          <w:szCs w:val="24"/>
        </w:rPr>
      </w:pPr>
    </w:p>
    <w:p w14:paraId="668D017B" w14:textId="77777777" w:rsidR="0022374E" w:rsidRDefault="0022374E" w:rsidP="00223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made his Will.</w:t>
      </w:r>
    </w:p>
    <w:p w14:paraId="4A7EC046" w14:textId="77777777" w:rsidR="0022374E" w:rsidRDefault="0022374E" w:rsidP="00223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7BA3092E" w14:textId="77777777" w:rsidR="0022374E" w:rsidRDefault="0022374E" w:rsidP="0022374E">
      <w:pPr>
        <w:pStyle w:val="NoSpacing"/>
        <w:rPr>
          <w:rFonts w:cs="Times New Roman"/>
          <w:szCs w:val="24"/>
        </w:rPr>
      </w:pPr>
    </w:p>
    <w:p w14:paraId="38A41C0D" w14:textId="77777777" w:rsidR="0022374E" w:rsidRDefault="0022374E" w:rsidP="0022374E">
      <w:pPr>
        <w:pStyle w:val="NoSpacing"/>
        <w:rPr>
          <w:rFonts w:cs="Times New Roman"/>
          <w:szCs w:val="24"/>
        </w:rPr>
      </w:pPr>
    </w:p>
    <w:p w14:paraId="0AD4FFC2" w14:textId="77777777" w:rsidR="0022374E" w:rsidRDefault="0022374E" w:rsidP="00223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2022</w:t>
      </w:r>
    </w:p>
    <w:p w14:paraId="7D38C7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25424" w14:textId="77777777" w:rsidR="0022374E" w:rsidRDefault="0022374E" w:rsidP="009139A6">
      <w:r>
        <w:separator/>
      </w:r>
    </w:p>
  </w:endnote>
  <w:endnote w:type="continuationSeparator" w:id="0">
    <w:p w14:paraId="0B966C5C" w14:textId="77777777" w:rsidR="0022374E" w:rsidRDefault="002237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52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BF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792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1A261" w14:textId="77777777" w:rsidR="0022374E" w:rsidRDefault="0022374E" w:rsidP="009139A6">
      <w:r>
        <w:separator/>
      </w:r>
    </w:p>
  </w:footnote>
  <w:footnote w:type="continuationSeparator" w:id="0">
    <w:p w14:paraId="16B5C705" w14:textId="77777777" w:rsidR="0022374E" w:rsidRDefault="002237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12F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D3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E3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4E"/>
    <w:rsid w:val="000666E0"/>
    <w:rsid w:val="0022374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7CB6C"/>
  <w15:chartTrackingRefBased/>
  <w15:docId w15:val="{F1C18E63-E3A0-4D5F-9EA6-F786627FE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37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2023-02-16T22:09:00Z</dcterms:created>
  <dcterms:modified xsi:type="dcterms:W3CDTF">2023-02-16T22:09:00Z</dcterms:modified>
</cp:coreProperties>
</file>