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E8F88" w14:textId="77777777" w:rsidR="0019504A" w:rsidRDefault="0019504A" w:rsidP="001950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GILES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0E64F920" w14:textId="77777777" w:rsidR="0019504A" w:rsidRDefault="0019504A" w:rsidP="001950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Ashbourne</w:t>
      </w:r>
      <w:proofErr w:type="spellEnd"/>
      <w:r>
        <w:rPr>
          <w:rFonts w:ascii="Times New Roman" w:hAnsi="Times New Roman" w:cs="Times New Roman"/>
          <w:sz w:val="24"/>
          <w:szCs w:val="24"/>
        </w:rPr>
        <w:t>, Derbyshire. Yeoman.</w:t>
      </w:r>
    </w:p>
    <w:p w14:paraId="52B5F440" w14:textId="77777777" w:rsidR="0019504A" w:rsidRDefault="0019504A" w:rsidP="001950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681ADC" w14:textId="77777777" w:rsidR="0019504A" w:rsidRDefault="0019504A" w:rsidP="001950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DB3B12" w14:textId="77777777" w:rsidR="0019504A" w:rsidRDefault="0019504A" w:rsidP="001950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Macworth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clerk(q.v.), brought a plaint of debt against him and 9 others.</w:t>
      </w:r>
    </w:p>
    <w:p w14:paraId="0A75F084" w14:textId="77777777" w:rsidR="0019504A" w:rsidRDefault="0019504A" w:rsidP="001950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998BCA9" w14:textId="77777777" w:rsidR="0019504A" w:rsidRDefault="0019504A" w:rsidP="001950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8A8EE4" w14:textId="77777777" w:rsidR="0019504A" w:rsidRDefault="0019504A" w:rsidP="001950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5987F19" w14:textId="77777777" w:rsidR="0019504A" w:rsidRDefault="0019504A" w:rsidP="001950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2022</w:t>
      </w:r>
    </w:p>
    <w:p w14:paraId="13A34E6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C7287" w14:textId="77777777" w:rsidR="0019504A" w:rsidRDefault="0019504A" w:rsidP="009139A6">
      <w:r>
        <w:separator/>
      </w:r>
    </w:p>
  </w:endnote>
  <w:endnote w:type="continuationSeparator" w:id="0">
    <w:p w14:paraId="4A97B0DC" w14:textId="77777777" w:rsidR="0019504A" w:rsidRDefault="001950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FFF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D7F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31D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4630B" w14:textId="77777777" w:rsidR="0019504A" w:rsidRDefault="0019504A" w:rsidP="009139A6">
      <w:r>
        <w:separator/>
      </w:r>
    </w:p>
  </w:footnote>
  <w:footnote w:type="continuationSeparator" w:id="0">
    <w:p w14:paraId="49352612" w14:textId="77777777" w:rsidR="0019504A" w:rsidRDefault="001950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42D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352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3A1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04A"/>
    <w:rsid w:val="000666E0"/>
    <w:rsid w:val="0019504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3923C"/>
  <w15:chartTrackingRefBased/>
  <w15:docId w15:val="{8AECE0C2-B7FE-4705-B0F5-73718597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950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2022-07-23T08:27:00Z</dcterms:created>
  <dcterms:modified xsi:type="dcterms:W3CDTF">2022-07-23T08:27:00Z</dcterms:modified>
</cp:coreProperties>
</file>