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39B84" w14:textId="77777777" w:rsidR="00733F97" w:rsidRDefault="00733F97" w:rsidP="00733F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GILES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fl.1500)</w:t>
      </w:r>
    </w:p>
    <w:p w14:paraId="45E1F54A" w14:textId="77777777" w:rsidR="00733F97" w:rsidRDefault="00733F97" w:rsidP="00733F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8BE5A9" w14:textId="77777777" w:rsidR="00733F97" w:rsidRDefault="00733F97" w:rsidP="00733F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F64CB2" w14:textId="77777777" w:rsidR="00733F97" w:rsidRDefault="00733F97" w:rsidP="00733F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1500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Thomas Coke of Acton Trussell,</w:t>
      </w:r>
    </w:p>
    <w:p w14:paraId="78E953BA" w14:textId="77777777" w:rsidR="00733F97" w:rsidRDefault="00733F97" w:rsidP="00733F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Staffordshire(q.v.) and four others.</w:t>
      </w:r>
    </w:p>
    <w:p w14:paraId="2A3E0B92" w14:textId="77777777" w:rsidR="00733F97" w:rsidRDefault="00733F97" w:rsidP="00733F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DF45FF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http://aalt.law.uh.edu/Indices/CP40Indices/CP40no951/CP40no951Pl.htm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94EA367" w14:textId="77777777" w:rsidR="00733F97" w:rsidRDefault="00733F97" w:rsidP="00733F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DF6535" w14:textId="77777777" w:rsidR="00733F97" w:rsidRDefault="00733F97" w:rsidP="00733F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3A8456" w14:textId="77777777" w:rsidR="00733F97" w:rsidRDefault="00733F97" w:rsidP="00733F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October 2022</w:t>
      </w:r>
    </w:p>
    <w:p w14:paraId="71FBEDE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3774C" w14:textId="77777777" w:rsidR="00733F97" w:rsidRDefault="00733F97" w:rsidP="009139A6">
      <w:r>
        <w:separator/>
      </w:r>
    </w:p>
  </w:endnote>
  <w:endnote w:type="continuationSeparator" w:id="0">
    <w:p w14:paraId="0B2ACBBC" w14:textId="77777777" w:rsidR="00733F97" w:rsidRDefault="00733F9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99A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E001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3A7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1F62E" w14:textId="77777777" w:rsidR="00733F97" w:rsidRDefault="00733F97" w:rsidP="009139A6">
      <w:r>
        <w:separator/>
      </w:r>
    </w:p>
  </w:footnote>
  <w:footnote w:type="continuationSeparator" w:id="0">
    <w:p w14:paraId="195B72ED" w14:textId="77777777" w:rsidR="00733F97" w:rsidRDefault="00733F9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9B1D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08F2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F8F1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F97"/>
    <w:rsid w:val="000666E0"/>
    <w:rsid w:val="002510B7"/>
    <w:rsid w:val="005C130B"/>
    <w:rsid w:val="00733F97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3AE12"/>
  <w15:chartTrackingRefBased/>
  <w15:docId w15:val="{FF81819C-8F7F-4EF2-AA7A-C0EAC265F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33F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951/CP40no951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2022-10-02T07:06:00Z</dcterms:created>
  <dcterms:modified xsi:type="dcterms:W3CDTF">2022-10-02T07:07:00Z</dcterms:modified>
</cp:coreProperties>
</file>